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4D60" w:rsidRPr="0022296C" w:rsidRDefault="00534D60" w:rsidP="00532DCB">
      <w:pPr>
        <w:rPr>
          <w:rFonts w:ascii="NTFPrint" w:hAnsi="NTFPrint"/>
          <w:kern w:val="2"/>
          <w:sz w:val="96"/>
          <w:szCs w:val="96"/>
        </w:rPr>
      </w:pPr>
      <w:r w:rsidRPr="0022296C">
        <w:rPr>
          <w:rFonts w:ascii="NTFPrint" w:hAnsi="NTFPrint"/>
          <w:noProof/>
          <w:kern w:val="2"/>
          <w:sz w:val="96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F8FD59" wp14:editId="671BFA86">
                <wp:simplePos x="0" y="0"/>
                <wp:positionH relativeFrom="margin">
                  <wp:posOffset>43770</wp:posOffset>
                </wp:positionH>
                <wp:positionV relativeFrom="paragraph">
                  <wp:posOffset>6985</wp:posOffset>
                </wp:positionV>
                <wp:extent cx="6565900" cy="3962400"/>
                <wp:effectExtent l="19050" t="19050" r="44450" b="19050"/>
                <wp:wrapNone/>
                <wp:docPr id="1" name="Isosceles Tri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3962400"/>
                        </a:xfrm>
                        <a:prstGeom prst="triangl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37519B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" o:spid="_x0000_s1026" type="#_x0000_t5" style="position:absolute;margin-left:3.45pt;margin-top:.55pt;width:517pt;height:31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" fillcolor="#9cc2e5 [1940]" strokecolor="#2e74b5 [2404]" strokeweight="1pt">
                <w10:wrap anchorx="margin"/>
              </v:shape>
            </w:pict>
          </mc:Fallback>
        </mc:AlternateContent>
      </w:r>
      <w:r w:rsidR="00604C25" w:rsidRPr="0022296C">
        <w:rPr>
          <w:noProof/>
          <w:kern w:val="2"/>
          <w:lang w:eastAsia="en-GB"/>
        </w:rPr>
        <w:drawing>
          <wp:anchor distT="0" distB="0" distL="114300" distR="114300" simplePos="0" relativeHeight="251668480" behindDoc="0" locked="0" layoutInCell="1" allowOverlap="1" wp14:anchorId="0140F354" wp14:editId="33C38873">
            <wp:simplePos x="0" y="0"/>
            <wp:positionH relativeFrom="margin">
              <wp:align>right</wp:align>
            </wp:positionH>
            <wp:positionV relativeFrom="paragraph">
              <wp:posOffset>-83</wp:posOffset>
            </wp:positionV>
            <wp:extent cx="1570382" cy="2055477"/>
            <wp:effectExtent l="0" t="0" r="0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60" t="39376" r="56331" b="32433"/>
                    <a:stretch/>
                  </pic:blipFill>
                  <pic:spPr bwMode="auto">
                    <a:xfrm>
                      <a:off x="0" y="0"/>
                      <a:ext cx="1570382" cy="2055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C25" w:rsidRPr="0022296C">
        <w:rPr>
          <w:noProof/>
          <w:kern w:val="2"/>
          <w:lang w:eastAsia="en-GB"/>
        </w:rPr>
        <w:drawing>
          <wp:anchor distT="0" distB="0" distL="114300" distR="114300" simplePos="0" relativeHeight="251666432" behindDoc="0" locked="0" layoutInCell="1" allowOverlap="1" wp14:anchorId="6F5680B0" wp14:editId="6493CE4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790700" cy="1790700"/>
            <wp:effectExtent l="0" t="0" r="0" b="0"/>
            <wp:wrapNone/>
            <wp:docPr id="2" name="Picture 2" descr="Lostock Gralam C of E Primary Schoo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stock Gralam C of E Primary School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4D60" w:rsidRPr="0022296C" w:rsidRDefault="00534D60" w:rsidP="00534D60">
      <w:pPr>
        <w:rPr>
          <w:rFonts w:ascii="NTFPrint" w:hAnsi="NTFPrint"/>
          <w:kern w:val="2"/>
          <w:sz w:val="96"/>
          <w:szCs w:val="96"/>
        </w:rPr>
      </w:pPr>
      <w:r w:rsidRPr="0022296C">
        <w:rPr>
          <w:rFonts w:ascii="NTFPrint" w:hAnsi="NTFPrint"/>
          <w:noProof/>
          <w:kern w:val="2"/>
          <w:sz w:val="96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5D05B6" wp14:editId="2CB0C606">
                <wp:simplePos x="0" y="0"/>
                <wp:positionH relativeFrom="margin">
                  <wp:align>center</wp:align>
                </wp:positionH>
                <wp:positionV relativeFrom="paragraph">
                  <wp:posOffset>157480</wp:posOffset>
                </wp:positionV>
                <wp:extent cx="1872343" cy="522514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2343" cy="5225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04C25" w:rsidRPr="00604C25" w:rsidRDefault="00604C25" w:rsidP="00604C25">
                            <w:pPr>
                              <w:jc w:val="center"/>
                              <w:rPr>
                                <w:rFonts w:ascii="NTFCursive" w:hAnsi="NTFCursive"/>
                                <w:b/>
                                <w:kern w:val="2"/>
                                <w:sz w:val="72"/>
                              </w:rPr>
                            </w:pPr>
                            <w:r w:rsidRPr="00604C25">
                              <w:rPr>
                                <w:rFonts w:ascii="NTFCursive" w:hAnsi="NTFCursive"/>
                                <w:b/>
                                <w:kern w:val="2"/>
                                <w:sz w:val="72"/>
                              </w:rPr>
                              <w:t>V</w:t>
                            </w:r>
                            <w:r w:rsidRPr="00604C25">
                              <w:rPr>
                                <w:rFonts w:ascii="NTFCursive" w:hAnsi="NTFCursive" w:hint="eastAsia"/>
                                <w:b/>
                                <w:kern w:val="2"/>
                                <w:sz w:val="72"/>
                              </w:rPr>
                              <w:t>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5D05B6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0;margin-top:12.4pt;width:147.45pt;height:41.15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" filled="f" stroked="f" strokeweight=".5pt">
                <v:textbox>
                  <w:txbxContent>
                    <w:p w:rsidR="00604C25" w:rsidRPr="00604C25" w:rsidRDefault="00604C25" w:rsidP="00604C25">
                      <w:pPr>
                        <w:jc w:val="center"/>
                        <w:rPr>
                          <w:rFonts w:ascii="NTFCursive" w:hAnsi="NTFCursive"/>
                          <w:b/>
                          <w:kern w:val="2"/>
                          <w:sz w:val="72"/>
                        </w:rPr>
                      </w:pPr>
                      <w:r w:rsidRPr="00604C25">
                        <w:rPr>
                          <w:rFonts w:ascii="NTFCursive" w:hAnsi="NTFCursive"/>
                          <w:b/>
                          <w:kern w:val="2"/>
                          <w:sz w:val="72"/>
                        </w:rPr>
                        <w:t>V</w:t>
                      </w:r>
                      <w:r w:rsidRPr="00604C25">
                        <w:rPr>
                          <w:rFonts w:ascii="NTFCursive" w:hAnsi="NTFCursive" w:hint="eastAsia"/>
                          <w:b/>
                          <w:kern w:val="2"/>
                          <w:sz w:val="72"/>
                        </w:rPr>
                        <w:t>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34D60" w:rsidRPr="0022296C" w:rsidRDefault="00534D60" w:rsidP="00534D60">
      <w:pPr>
        <w:rPr>
          <w:rFonts w:ascii="NTFPrint" w:hAnsi="NTFPrint"/>
          <w:kern w:val="2"/>
          <w:sz w:val="96"/>
          <w:szCs w:val="96"/>
        </w:rPr>
      </w:pPr>
      <w:r w:rsidRPr="0022296C">
        <w:rPr>
          <w:noProof/>
          <w:kern w:val="2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4A9A2C8" wp14:editId="4AD69AE3">
                <wp:simplePos x="0" y="0"/>
                <wp:positionH relativeFrom="margin">
                  <wp:align>center</wp:align>
                </wp:positionH>
                <wp:positionV relativeFrom="paragraph">
                  <wp:posOffset>75565</wp:posOffset>
                </wp:positionV>
                <wp:extent cx="3759200" cy="2292985"/>
                <wp:effectExtent l="0" t="0" r="0" b="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9200" cy="2292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4D60" w:rsidRDefault="00534D60" w:rsidP="00534D60">
                            <w:pPr>
                              <w:jc w:val="center"/>
                              <w:rPr>
                                <w:rFonts w:ascii="NTFCursive" w:hAnsi="NTFCursive"/>
                                <w:kern w:val="2"/>
                                <w:sz w:val="52"/>
                                <w:szCs w:val="96"/>
                              </w:rPr>
                            </w:pPr>
                            <w:r w:rsidRPr="00534D60">
                              <w:rPr>
                                <w:rFonts w:ascii="NTFCursive" w:hAnsi="NTFCursive"/>
                                <w:kern w:val="2"/>
                                <w:sz w:val="52"/>
                                <w:szCs w:val="96"/>
                              </w:rPr>
                              <w:t>A</w:t>
                            </w:r>
                            <w:r w:rsidRPr="00534D60">
                              <w:rPr>
                                <w:rFonts w:ascii="NTFCursive" w:hAnsi="NTFCursive" w:hint="eastAsia"/>
                                <w:kern w:val="2"/>
                                <w:sz w:val="52"/>
                                <w:szCs w:val="96"/>
                              </w:rPr>
                              <w:t></w:t>
                            </w:r>
                            <w:r w:rsidRPr="00534D60">
                              <w:rPr>
                                <w:rFonts w:ascii="NTFCursive" w:hAnsi="NTFCursive"/>
                                <w:kern w:val="2"/>
                                <w:sz w:val="52"/>
                                <w:szCs w:val="96"/>
                              </w:rPr>
                              <w:t xml:space="preserve"> </w:t>
                            </w:r>
                            <w:r w:rsidRPr="00534D60">
                              <w:rPr>
                                <w:rFonts w:ascii="NTFCursive" w:hAnsi="NTFCursive" w:hint="eastAsia"/>
                                <w:kern w:val="2"/>
                                <w:sz w:val="52"/>
                                <w:szCs w:val="96"/>
                              </w:rPr>
                              <w:t></w:t>
                            </w:r>
                            <w:r w:rsidRPr="00534D60">
                              <w:rPr>
                                <w:rFonts w:ascii="NTFCursive" w:hAnsi="NTFCursive"/>
                                <w:kern w:val="2"/>
                                <w:sz w:val="52"/>
                                <w:szCs w:val="96"/>
                              </w:rPr>
                              <w:t xml:space="preserve"> </w:t>
                            </w:r>
                            <w:r w:rsidRPr="00534D60">
                              <w:rPr>
                                <w:rFonts w:ascii="NTFCursive" w:hAnsi="NTFCursive" w:hint="eastAsia"/>
                                <w:kern w:val="2"/>
                                <w:sz w:val="52"/>
                                <w:szCs w:val="96"/>
                              </w:rPr>
                              <w:t></w:t>
                            </w:r>
                            <w:r w:rsidRPr="00534D60">
                              <w:rPr>
                                <w:rFonts w:ascii="NTFCursive" w:hAnsi="NTFCursive"/>
                                <w:kern w:val="2"/>
                                <w:sz w:val="52"/>
                                <w:szCs w:val="96"/>
                              </w:rPr>
                              <w:t xml:space="preserve"> </w:t>
                            </w:r>
                          </w:p>
                          <w:p w:rsidR="00534D60" w:rsidRDefault="00534D60" w:rsidP="00534D60">
                            <w:pPr>
                              <w:jc w:val="center"/>
                              <w:rPr>
                                <w:rFonts w:ascii="NTFCursive" w:hAnsi="NTFCursive"/>
                                <w:kern w:val="2"/>
                                <w:sz w:val="52"/>
                                <w:szCs w:val="96"/>
                              </w:rPr>
                            </w:pPr>
                            <w:r>
                              <w:rPr>
                                <w:rFonts w:ascii="NTFCursive" w:hAnsi="NTFCursive" w:hint="eastAsia"/>
                                <w:kern w:val="2"/>
                                <w:sz w:val="52"/>
                                <w:szCs w:val="96"/>
                              </w:rPr>
                              <w:t></w:t>
                            </w:r>
                            <w:r w:rsidRPr="00534D60">
                              <w:rPr>
                                <w:rFonts w:ascii="NTFCursive" w:hAnsi="NTFCursive" w:hint="eastAsia"/>
                                <w:kern w:val="2"/>
                                <w:sz w:val="52"/>
                                <w:szCs w:val="96"/>
                              </w:rPr>
                              <w:t></w:t>
                            </w:r>
                            <w:r w:rsidRPr="00534D60">
                              <w:rPr>
                                <w:rFonts w:ascii="NTFCursive" w:hAnsi="NTFCursive"/>
                                <w:kern w:val="2"/>
                                <w:sz w:val="52"/>
                                <w:szCs w:val="96"/>
                              </w:rPr>
                              <w:t xml:space="preserve"> </w:t>
                            </w:r>
                            <w:r w:rsidRPr="00534D60">
                              <w:rPr>
                                <w:rFonts w:ascii="NTFCursive" w:hAnsi="NTFCursive" w:hint="eastAsia"/>
                                <w:kern w:val="2"/>
                                <w:sz w:val="52"/>
                                <w:szCs w:val="96"/>
                              </w:rPr>
                              <w:t></w:t>
                            </w:r>
                            <w:r w:rsidRPr="00534D60">
                              <w:rPr>
                                <w:rFonts w:ascii="NTFCursive" w:hAnsi="NTFCursive"/>
                                <w:kern w:val="2"/>
                                <w:sz w:val="52"/>
                                <w:szCs w:val="96"/>
                              </w:rPr>
                              <w:t xml:space="preserve"> </w:t>
                            </w:r>
                          </w:p>
                          <w:p w:rsidR="00534D60" w:rsidRDefault="00534D60" w:rsidP="00534D60">
                            <w:pPr>
                              <w:jc w:val="center"/>
                              <w:rPr>
                                <w:rFonts w:ascii="NTFCursive" w:hAnsi="NTFCursive"/>
                                <w:kern w:val="2"/>
                                <w:sz w:val="52"/>
                                <w:szCs w:val="96"/>
                              </w:rPr>
                            </w:pPr>
                            <w:r>
                              <w:rPr>
                                <w:rFonts w:ascii="NTFCursive" w:hAnsi="NTFCursive" w:hint="eastAsia"/>
                                <w:kern w:val="2"/>
                                <w:sz w:val="52"/>
                                <w:szCs w:val="96"/>
                              </w:rPr>
                              <w:t></w:t>
                            </w:r>
                            <w:r w:rsidRPr="00534D60">
                              <w:rPr>
                                <w:rFonts w:ascii="NTFCursive" w:hAnsi="NTFCursive" w:hint="eastAsia"/>
                                <w:kern w:val="2"/>
                                <w:sz w:val="52"/>
                                <w:szCs w:val="96"/>
                              </w:rPr>
                              <w:t></w:t>
                            </w:r>
                            <w:r w:rsidRPr="00534D60">
                              <w:rPr>
                                <w:rFonts w:ascii="NTFCursive" w:hAnsi="NTFCursive"/>
                                <w:kern w:val="2"/>
                                <w:sz w:val="52"/>
                                <w:szCs w:val="96"/>
                              </w:rPr>
                              <w:t xml:space="preserve"> </w:t>
                            </w:r>
                            <w:r w:rsidRPr="00534D60">
                              <w:rPr>
                                <w:rFonts w:ascii="NTFCursive" w:hAnsi="NTFCursive" w:hint="eastAsia"/>
                                <w:kern w:val="2"/>
                                <w:sz w:val="52"/>
                                <w:szCs w:val="96"/>
                              </w:rPr>
                              <w:t></w:t>
                            </w:r>
                            <w:r w:rsidRPr="00534D60">
                              <w:rPr>
                                <w:rFonts w:ascii="NTFCursive" w:hAnsi="NTFCursive"/>
                                <w:kern w:val="2"/>
                                <w:sz w:val="52"/>
                                <w:szCs w:val="96"/>
                              </w:rPr>
                              <w:t xml:space="preserve"> </w:t>
                            </w:r>
                            <w:r w:rsidRPr="00534D60">
                              <w:rPr>
                                <w:rFonts w:ascii="NTFCursive" w:hAnsi="NTFCursive" w:hint="eastAsia"/>
                                <w:kern w:val="2"/>
                                <w:sz w:val="52"/>
                                <w:szCs w:val="96"/>
                              </w:rPr>
                              <w:t></w:t>
                            </w:r>
                            <w:r w:rsidRPr="00534D60">
                              <w:rPr>
                                <w:rFonts w:ascii="NTFCursive" w:hAnsi="NTFCursive"/>
                                <w:kern w:val="2"/>
                                <w:sz w:val="52"/>
                                <w:szCs w:val="96"/>
                              </w:rPr>
                              <w:t xml:space="preserve"> </w:t>
                            </w:r>
                            <w:r w:rsidRPr="00534D60">
                              <w:rPr>
                                <w:rFonts w:ascii="NTFCursive" w:hAnsi="NTFCursive" w:hint="eastAsia"/>
                                <w:kern w:val="2"/>
                                <w:sz w:val="52"/>
                                <w:szCs w:val="96"/>
                              </w:rPr>
                              <w:t></w:t>
                            </w:r>
                            <w:r w:rsidRPr="00534D60">
                              <w:rPr>
                                <w:rFonts w:ascii="NTFCursive" w:hAnsi="NTFCursive"/>
                                <w:kern w:val="2"/>
                                <w:sz w:val="52"/>
                                <w:szCs w:val="96"/>
                              </w:rPr>
                              <w:t xml:space="preserve"> </w:t>
                            </w:r>
                          </w:p>
                          <w:p w:rsidR="00534D60" w:rsidRPr="00534D60" w:rsidRDefault="00534D60" w:rsidP="00534D60">
                            <w:pPr>
                              <w:jc w:val="center"/>
                              <w:rPr>
                                <w:rFonts w:ascii="NTFCursive" w:hAnsi="NTFCursive"/>
                                <w:kern w:val="2"/>
                                <w:sz w:val="52"/>
                                <w:szCs w:val="96"/>
                              </w:rPr>
                            </w:pPr>
                            <w:r w:rsidRPr="00534D60">
                              <w:rPr>
                                <w:rFonts w:ascii="NTFCursive" w:hAnsi="NTFCursive" w:hint="eastAsia"/>
                                <w:kern w:val="2"/>
                                <w:sz w:val="52"/>
                                <w:szCs w:val="96"/>
                              </w:rPr>
                              <w:t></w:t>
                            </w:r>
                            <w:r w:rsidRPr="00534D60">
                              <w:rPr>
                                <w:rFonts w:ascii="NTFCursive" w:hAnsi="NTFCursive"/>
                                <w:kern w:val="2"/>
                                <w:sz w:val="52"/>
                                <w:szCs w:val="96"/>
                              </w:rPr>
                              <w:t xml:space="preserve"> </w:t>
                            </w:r>
                            <w:r w:rsidRPr="00534D60">
                              <w:rPr>
                                <w:rFonts w:ascii="NTFCursive" w:hAnsi="NTFCursive" w:hint="eastAsia"/>
                                <w:kern w:val="2"/>
                                <w:sz w:val="52"/>
                                <w:szCs w:val="96"/>
                              </w:rPr>
                              <w:t></w:t>
                            </w:r>
                            <w:r w:rsidRPr="00534D60">
                              <w:rPr>
                                <w:rFonts w:ascii="NTFCursive" w:hAnsi="NTFCursive"/>
                                <w:kern w:val="2"/>
                                <w:sz w:val="52"/>
                                <w:szCs w:val="96"/>
                              </w:rPr>
                              <w:t xml:space="preserve"> </w:t>
                            </w:r>
                            <w:r w:rsidRPr="00534D60">
                              <w:rPr>
                                <w:rFonts w:ascii="NTFCursive" w:hAnsi="NTFCursive" w:hint="eastAsia"/>
                                <w:kern w:val="2"/>
                                <w:sz w:val="52"/>
                                <w:szCs w:val="96"/>
                              </w:rPr>
                              <w:t></w:t>
                            </w:r>
                            <w:r w:rsidRPr="00534D60">
                              <w:rPr>
                                <w:rFonts w:ascii="NTFCursive" w:hAnsi="NTFCursive"/>
                                <w:kern w:val="2"/>
                                <w:sz w:val="52"/>
                                <w:szCs w:val="96"/>
                              </w:rPr>
                              <w:t xml:space="preserve"> </w:t>
                            </w:r>
                            <w:r w:rsidRPr="00534D60">
                              <w:rPr>
                                <w:rFonts w:ascii="NTFCursive" w:hAnsi="NTFCursive" w:hint="eastAsia"/>
                                <w:kern w:val="2"/>
                                <w:sz w:val="52"/>
                                <w:szCs w:val="96"/>
                              </w:rPr>
                              <w:t></w:t>
                            </w:r>
                            <w:r w:rsidRPr="00534D60">
                              <w:rPr>
                                <w:rFonts w:ascii="NTFCursive" w:hAnsi="NTFCursive"/>
                                <w:kern w:val="2"/>
                                <w:sz w:val="52"/>
                                <w:szCs w:val="96"/>
                              </w:rPr>
                              <w:t xml:space="preserve"> </w:t>
                            </w:r>
                            <w:r w:rsidRPr="00534D60">
                              <w:rPr>
                                <w:rFonts w:ascii="NTFCursive" w:hAnsi="NTFCursive" w:hint="eastAsia"/>
                                <w:kern w:val="2"/>
                                <w:sz w:val="52"/>
                                <w:szCs w:val="96"/>
                              </w:rPr>
                              <w:t></w:t>
                            </w:r>
                            <w:r w:rsidRPr="00534D60">
                              <w:rPr>
                                <w:rFonts w:ascii="NTFCursive" w:hAnsi="NTFCursive"/>
                                <w:kern w:val="2"/>
                                <w:sz w:val="52"/>
                                <w:szCs w:val="96"/>
                              </w:rPr>
                              <w:t xml:space="preserve">. </w:t>
                            </w:r>
                          </w:p>
                          <w:p w:rsidR="00534D60" w:rsidRPr="00534D60" w:rsidRDefault="00534D60" w:rsidP="00534D60">
                            <w:pPr>
                              <w:jc w:val="center"/>
                              <w:rPr>
                                <w:rFonts w:ascii="NTFCursive" w:hAnsi="NTFCursive"/>
                                <w:kern w:val="2"/>
                                <w:sz w:val="52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9A2C8" id="Text Box 25" o:spid="_x0000_s1027" type="#_x0000_t202" style="position:absolute;margin-left:0;margin-top:5.95pt;width:296pt;height:180.55pt;z-index:251696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" filled="f" stroked="f" strokeweight=".5pt">
                <v:textbox>
                  <w:txbxContent>
                    <w:p w:rsidR="00534D60" w:rsidRDefault="00534D60" w:rsidP="00534D60">
                      <w:pPr>
                        <w:jc w:val="center"/>
                        <w:rPr>
                          <w:rFonts w:ascii="NTFCursive" w:hAnsi="NTFCursive"/>
                          <w:kern w:val="2"/>
                          <w:sz w:val="52"/>
                          <w:szCs w:val="96"/>
                        </w:rPr>
                      </w:pPr>
                      <w:r w:rsidRPr="00534D60">
                        <w:rPr>
                          <w:rFonts w:ascii="NTFCursive" w:hAnsi="NTFCursive"/>
                          <w:kern w:val="2"/>
                          <w:sz w:val="52"/>
                          <w:szCs w:val="96"/>
                        </w:rPr>
                        <w:t>A</w:t>
                      </w:r>
                      <w:r w:rsidRPr="00534D60">
                        <w:rPr>
                          <w:rFonts w:ascii="NTFCursive" w:hAnsi="NTFCursive" w:hint="eastAsia"/>
                          <w:kern w:val="2"/>
                          <w:sz w:val="52"/>
                          <w:szCs w:val="96"/>
                        </w:rPr>
                        <w:t></w:t>
                      </w:r>
                      <w:r w:rsidRPr="00534D60">
                        <w:rPr>
                          <w:rFonts w:ascii="NTFCursive" w:hAnsi="NTFCursive"/>
                          <w:kern w:val="2"/>
                          <w:sz w:val="52"/>
                          <w:szCs w:val="96"/>
                        </w:rPr>
                        <w:t xml:space="preserve"> </w:t>
                      </w:r>
                      <w:r w:rsidRPr="00534D60">
                        <w:rPr>
                          <w:rFonts w:ascii="NTFCursive" w:hAnsi="NTFCursive" w:hint="eastAsia"/>
                          <w:kern w:val="2"/>
                          <w:sz w:val="52"/>
                          <w:szCs w:val="96"/>
                        </w:rPr>
                        <w:t></w:t>
                      </w:r>
                      <w:r w:rsidRPr="00534D60">
                        <w:rPr>
                          <w:rFonts w:ascii="NTFCursive" w:hAnsi="NTFCursive"/>
                          <w:kern w:val="2"/>
                          <w:sz w:val="52"/>
                          <w:szCs w:val="96"/>
                        </w:rPr>
                        <w:t xml:space="preserve"> </w:t>
                      </w:r>
                      <w:r w:rsidRPr="00534D60">
                        <w:rPr>
                          <w:rFonts w:ascii="NTFCursive" w:hAnsi="NTFCursive" w:hint="eastAsia"/>
                          <w:kern w:val="2"/>
                          <w:sz w:val="52"/>
                          <w:szCs w:val="96"/>
                        </w:rPr>
                        <w:t></w:t>
                      </w:r>
                      <w:r w:rsidRPr="00534D60">
                        <w:rPr>
                          <w:rFonts w:ascii="NTFCursive" w:hAnsi="NTFCursive"/>
                          <w:kern w:val="2"/>
                          <w:sz w:val="52"/>
                          <w:szCs w:val="96"/>
                        </w:rPr>
                        <w:t xml:space="preserve"> </w:t>
                      </w:r>
                    </w:p>
                    <w:p w:rsidR="00534D60" w:rsidRDefault="00534D60" w:rsidP="00534D60">
                      <w:pPr>
                        <w:jc w:val="center"/>
                        <w:rPr>
                          <w:rFonts w:ascii="NTFCursive" w:hAnsi="NTFCursive"/>
                          <w:kern w:val="2"/>
                          <w:sz w:val="52"/>
                          <w:szCs w:val="96"/>
                        </w:rPr>
                      </w:pPr>
                      <w:r>
                        <w:rPr>
                          <w:rFonts w:ascii="NTFCursive" w:hAnsi="NTFCursive" w:hint="eastAsia"/>
                          <w:kern w:val="2"/>
                          <w:sz w:val="52"/>
                          <w:szCs w:val="96"/>
                        </w:rPr>
                        <w:t></w:t>
                      </w:r>
                      <w:r w:rsidRPr="00534D60">
                        <w:rPr>
                          <w:rFonts w:ascii="NTFCursive" w:hAnsi="NTFCursive" w:hint="eastAsia"/>
                          <w:kern w:val="2"/>
                          <w:sz w:val="52"/>
                          <w:szCs w:val="96"/>
                        </w:rPr>
                        <w:t></w:t>
                      </w:r>
                      <w:r w:rsidRPr="00534D60">
                        <w:rPr>
                          <w:rFonts w:ascii="NTFCursive" w:hAnsi="NTFCursive"/>
                          <w:kern w:val="2"/>
                          <w:sz w:val="52"/>
                          <w:szCs w:val="96"/>
                        </w:rPr>
                        <w:t xml:space="preserve"> </w:t>
                      </w:r>
                      <w:r w:rsidRPr="00534D60">
                        <w:rPr>
                          <w:rFonts w:ascii="NTFCursive" w:hAnsi="NTFCursive" w:hint="eastAsia"/>
                          <w:kern w:val="2"/>
                          <w:sz w:val="52"/>
                          <w:szCs w:val="96"/>
                        </w:rPr>
                        <w:t></w:t>
                      </w:r>
                      <w:r w:rsidRPr="00534D60">
                        <w:rPr>
                          <w:rFonts w:ascii="NTFCursive" w:hAnsi="NTFCursive"/>
                          <w:kern w:val="2"/>
                          <w:sz w:val="52"/>
                          <w:szCs w:val="96"/>
                        </w:rPr>
                        <w:t xml:space="preserve"> </w:t>
                      </w:r>
                    </w:p>
                    <w:p w:rsidR="00534D60" w:rsidRDefault="00534D60" w:rsidP="00534D60">
                      <w:pPr>
                        <w:jc w:val="center"/>
                        <w:rPr>
                          <w:rFonts w:ascii="NTFCursive" w:hAnsi="NTFCursive"/>
                          <w:kern w:val="2"/>
                          <w:sz w:val="52"/>
                          <w:szCs w:val="96"/>
                        </w:rPr>
                      </w:pPr>
                      <w:r>
                        <w:rPr>
                          <w:rFonts w:ascii="NTFCursive" w:hAnsi="NTFCursive" w:hint="eastAsia"/>
                          <w:kern w:val="2"/>
                          <w:sz w:val="52"/>
                          <w:szCs w:val="96"/>
                        </w:rPr>
                        <w:t></w:t>
                      </w:r>
                      <w:r w:rsidRPr="00534D60">
                        <w:rPr>
                          <w:rFonts w:ascii="NTFCursive" w:hAnsi="NTFCursive" w:hint="eastAsia"/>
                          <w:kern w:val="2"/>
                          <w:sz w:val="52"/>
                          <w:szCs w:val="96"/>
                        </w:rPr>
                        <w:t></w:t>
                      </w:r>
                      <w:r w:rsidRPr="00534D60">
                        <w:rPr>
                          <w:rFonts w:ascii="NTFCursive" w:hAnsi="NTFCursive"/>
                          <w:kern w:val="2"/>
                          <w:sz w:val="52"/>
                          <w:szCs w:val="96"/>
                        </w:rPr>
                        <w:t xml:space="preserve"> </w:t>
                      </w:r>
                      <w:r w:rsidRPr="00534D60">
                        <w:rPr>
                          <w:rFonts w:ascii="NTFCursive" w:hAnsi="NTFCursive" w:hint="eastAsia"/>
                          <w:kern w:val="2"/>
                          <w:sz w:val="52"/>
                          <w:szCs w:val="96"/>
                        </w:rPr>
                        <w:t></w:t>
                      </w:r>
                      <w:r w:rsidRPr="00534D60">
                        <w:rPr>
                          <w:rFonts w:ascii="NTFCursive" w:hAnsi="NTFCursive"/>
                          <w:kern w:val="2"/>
                          <w:sz w:val="52"/>
                          <w:szCs w:val="96"/>
                        </w:rPr>
                        <w:t xml:space="preserve"> </w:t>
                      </w:r>
                      <w:r w:rsidRPr="00534D60">
                        <w:rPr>
                          <w:rFonts w:ascii="NTFCursive" w:hAnsi="NTFCursive" w:hint="eastAsia"/>
                          <w:kern w:val="2"/>
                          <w:sz w:val="52"/>
                          <w:szCs w:val="96"/>
                        </w:rPr>
                        <w:t></w:t>
                      </w:r>
                      <w:r w:rsidRPr="00534D60">
                        <w:rPr>
                          <w:rFonts w:ascii="NTFCursive" w:hAnsi="NTFCursive"/>
                          <w:kern w:val="2"/>
                          <w:sz w:val="52"/>
                          <w:szCs w:val="96"/>
                        </w:rPr>
                        <w:t xml:space="preserve"> </w:t>
                      </w:r>
                      <w:r w:rsidRPr="00534D60">
                        <w:rPr>
                          <w:rFonts w:ascii="NTFCursive" w:hAnsi="NTFCursive" w:hint="eastAsia"/>
                          <w:kern w:val="2"/>
                          <w:sz w:val="52"/>
                          <w:szCs w:val="96"/>
                        </w:rPr>
                        <w:t></w:t>
                      </w:r>
                      <w:r w:rsidRPr="00534D60">
                        <w:rPr>
                          <w:rFonts w:ascii="NTFCursive" w:hAnsi="NTFCursive"/>
                          <w:kern w:val="2"/>
                          <w:sz w:val="52"/>
                          <w:szCs w:val="96"/>
                        </w:rPr>
                        <w:t xml:space="preserve"> </w:t>
                      </w:r>
                    </w:p>
                    <w:p w:rsidR="00534D60" w:rsidRPr="00534D60" w:rsidRDefault="00534D60" w:rsidP="00534D60">
                      <w:pPr>
                        <w:jc w:val="center"/>
                        <w:rPr>
                          <w:rFonts w:ascii="NTFCursive" w:hAnsi="NTFCursive"/>
                          <w:kern w:val="2"/>
                          <w:sz w:val="52"/>
                          <w:szCs w:val="96"/>
                        </w:rPr>
                      </w:pPr>
                      <w:r w:rsidRPr="00534D60">
                        <w:rPr>
                          <w:rFonts w:ascii="NTFCursive" w:hAnsi="NTFCursive" w:hint="eastAsia"/>
                          <w:kern w:val="2"/>
                          <w:sz w:val="52"/>
                          <w:szCs w:val="96"/>
                        </w:rPr>
                        <w:t></w:t>
                      </w:r>
                      <w:r w:rsidRPr="00534D60">
                        <w:rPr>
                          <w:rFonts w:ascii="NTFCursive" w:hAnsi="NTFCursive"/>
                          <w:kern w:val="2"/>
                          <w:sz w:val="52"/>
                          <w:szCs w:val="96"/>
                        </w:rPr>
                        <w:t xml:space="preserve"> </w:t>
                      </w:r>
                      <w:r w:rsidRPr="00534D60">
                        <w:rPr>
                          <w:rFonts w:ascii="NTFCursive" w:hAnsi="NTFCursive" w:hint="eastAsia"/>
                          <w:kern w:val="2"/>
                          <w:sz w:val="52"/>
                          <w:szCs w:val="96"/>
                        </w:rPr>
                        <w:t></w:t>
                      </w:r>
                      <w:r w:rsidRPr="00534D60">
                        <w:rPr>
                          <w:rFonts w:ascii="NTFCursive" w:hAnsi="NTFCursive"/>
                          <w:kern w:val="2"/>
                          <w:sz w:val="52"/>
                          <w:szCs w:val="96"/>
                        </w:rPr>
                        <w:t xml:space="preserve"> </w:t>
                      </w:r>
                      <w:r w:rsidRPr="00534D60">
                        <w:rPr>
                          <w:rFonts w:ascii="NTFCursive" w:hAnsi="NTFCursive" w:hint="eastAsia"/>
                          <w:kern w:val="2"/>
                          <w:sz w:val="52"/>
                          <w:szCs w:val="96"/>
                        </w:rPr>
                        <w:t></w:t>
                      </w:r>
                      <w:r w:rsidRPr="00534D60">
                        <w:rPr>
                          <w:rFonts w:ascii="NTFCursive" w:hAnsi="NTFCursive"/>
                          <w:kern w:val="2"/>
                          <w:sz w:val="52"/>
                          <w:szCs w:val="96"/>
                        </w:rPr>
                        <w:t xml:space="preserve"> </w:t>
                      </w:r>
                      <w:r w:rsidRPr="00534D60">
                        <w:rPr>
                          <w:rFonts w:ascii="NTFCursive" w:hAnsi="NTFCursive" w:hint="eastAsia"/>
                          <w:kern w:val="2"/>
                          <w:sz w:val="52"/>
                          <w:szCs w:val="96"/>
                        </w:rPr>
                        <w:t></w:t>
                      </w:r>
                      <w:r w:rsidRPr="00534D60">
                        <w:rPr>
                          <w:rFonts w:ascii="NTFCursive" w:hAnsi="NTFCursive"/>
                          <w:kern w:val="2"/>
                          <w:sz w:val="52"/>
                          <w:szCs w:val="96"/>
                        </w:rPr>
                        <w:t xml:space="preserve"> </w:t>
                      </w:r>
                      <w:r w:rsidRPr="00534D60">
                        <w:rPr>
                          <w:rFonts w:ascii="NTFCursive" w:hAnsi="NTFCursive" w:hint="eastAsia"/>
                          <w:kern w:val="2"/>
                          <w:sz w:val="52"/>
                          <w:szCs w:val="96"/>
                        </w:rPr>
                        <w:t></w:t>
                      </w:r>
                      <w:r w:rsidRPr="00534D60">
                        <w:rPr>
                          <w:rFonts w:ascii="NTFCursive" w:hAnsi="NTFCursive"/>
                          <w:kern w:val="2"/>
                          <w:sz w:val="52"/>
                          <w:szCs w:val="96"/>
                        </w:rPr>
                        <w:t xml:space="preserve">. </w:t>
                      </w:r>
                    </w:p>
                    <w:p w:rsidR="00534D60" w:rsidRPr="00534D60" w:rsidRDefault="00534D60" w:rsidP="00534D60">
                      <w:pPr>
                        <w:jc w:val="center"/>
                        <w:rPr>
                          <w:rFonts w:ascii="NTFCursive" w:hAnsi="NTFCursive"/>
                          <w:kern w:val="2"/>
                          <w:sz w:val="52"/>
                          <w:szCs w:val="9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34D60" w:rsidRPr="0022296C" w:rsidRDefault="00534D60" w:rsidP="00534D60">
      <w:pPr>
        <w:rPr>
          <w:rFonts w:ascii="NTFPrint" w:hAnsi="NTFPrint"/>
          <w:kern w:val="2"/>
          <w:sz w:val="96"/>
          <w:szCs w:val="96"/>
        </w:rPr>
      </w:pPr>
    </w:p>
    <w:p w:rsidR="00534D60" w:rsidRPr="0022296C" w:rsidRDefault="00534D60" w:rsidP="00534D60">
      <w:pPr>
        <w:rPr>
          <w:rFonts w:ascii="NTFPrint" w:hAnsi="NTFPrint"/>
          <w:kern w:val="2"/>
          <w:sz w:val="96"/>
          <w:szCs w:val="96"/>
        </w:rPr>
      </w:pPr>
      <w:r w:rsidRPr="0022296C">
        <w:rPr>
          <w:noProof/>
          <w:kern w:val="2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600D434" wp14:editId="08D98B49">
                <wp:simplePos x="0" y="0"/>
                <wp:positionH relativeFrom="margin">
                  <wp:posOffset>674370</wp:posOffset>
                </wp:positionH>
                <wp:positionV relativeFrom="paragraph">
                  <wp:posOffset>107406</wp:posOffset>
                </wp:positionV>
                <wp:extent cx="5297170" cy="870585"/>
                <wp:effectExtent l="0" t="0" r="0" b="5715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7170" cy="870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4D60" w:rsidRPr="00534D60" w:rsidRDefault="00534D60" w:rsidP="00534D60">
                            <w:pPr>
                              <w:jc w:val="center"/>
                              <w:rPr>
                                <w:rFonts w:ascii="NTFCursive" w:hAnsi="NTFCursive"/>
                                <w:kern w:val="2"/>
                                <w:sz w:val="52"/>
                                <w:szCs w:val="96"/>
                              </w:rPr>
                            </w:pPr>
                            <w:r w:rsidRPr="00534D60">
                              <w:rPr>
                                <w:rFonts w:ascii="NTFCursive" w:hAnsi="NTFCursive"/>
                                <w:kern w:val="2"/>
                                <w:sz w:val="52"/>
                                <w:szCs w:val="96"/>
                              </w:rPr>
                              <w:t>T</w:t>
                            </w:r>
                            <w:r w:rsidRPr="00534D60">
                              <w:rPr>
                                <w:rFonts w:ascii="NTFCursive" w:hAnsi="NTFCursive" w:hint="eastAsia"/>
                                <w:kern w:val="2"/>
                                <w:sz w:val="52"/>
                                <w:szCs w:val="96"/>
                              </w:rPr>
                              <w:t></w:t>
                            </w:r>
                            <w:r w:rsidRPr="00534D60">
                              <w:rPr>
                                <w:rFonts w:ascii="NTFCursive" w:hAnsi="NTFCursive"/>
                                <w:kern w:val="2"/>
                                <w:sz w:val="52"/>
                                <w:szCs w:val="96"/>
                              </w:rPr>
                              <w:t xml:space="preserve"> </w:t>
                            </w:r>
                            <w:r w:rsidRPr="00534D60">
                              <w:rPr>
                                <w:rFonts w:ascii="NTFCursive" w:hAnsi="NTFCursive" w:hint="eastAsia"/>
                                <w:kern w:val="2"/>
                                <w:sz w:val="52"/>
                                <w:szCs w:val="96"/>
                              </w:rPr>
                              <w:t></w:t>
                            </w:r>
                            <w:r w:rsidRPr="00534D60">
                              <w:rPr>
                                <w:rFonts w:ascii="NTFCursive" w:hAnsi="NTFCursive"/>
                                <w:kern w:val="2"/>
                                <w:sz w:val="52"/>
                                <w:szCs w:val="96"/>
                              </w:rPr>
                              <w:t xml:space="preserve"> </w:t>
                            </w:r>
                            <w:r w:rsidRPr="00534D60">
                              <w:rPr>
                                <w:rFonts w:ascii="NTFCursive" w:hAnsi="NTFCursive" w:hint="eastAsia"/>
                                <w:kern w:val="2"/>
                                <w:sz w:val="52"/>
                                <w:szCs w:val="96"/>
                              </w:rPr>
                              <w:t></w:t>
                            </w:r>
                            <w:r w:rsidRPr="00534D60">
                              <w:rPr>
                                <w:rFonts w:ascii="NTFCursive" w:hAnsi="NTFCursive"/>
                                <w:kern w:val="2"/>
                                <w:sz w:val="52"/>
                                <w:szCs w:val="96"/>
                              </w:rPr>
                              <w:t xml:space="preserve"> </w:t>
                            </w:r>
                            <w:r w:rsidRPr="00534D60">
                              <w:rPr>
                                <w:rFonts w:ascii="NTFCursive" w:hAnsi="NTFCursive" w:hint="eastAsia"/>
                                <w:kern w:val="2"/>
                                <w:sz w:val="52"/>
                                <w:szCs w:val="96"/>
                              </w:rPr>
                              <w:t></w:t>
                            </w:r>
                            <w:r w:rsidRPr="00534D60">
                              <w:rPr>
                                <w:rFonts w:ascii="NTFCursive" w:hAnsi="NTFCursive"/>
                                <w:kern w:val="2"/>
                                <w:sz w:val="52"/>
                                <w:szCs w:val="96"/>
                              </w:rPr>
                              <w:t xml:space="preserve"> </w:t>
                            </w:r>
                            <w:r w:rsidRPr="00534D60">
                              <w:rPr>
                                <w:rFonts w:ascii="NTFCursive" w:hAnsi="NTFCursive" w:hint="eastAsia"/>
                                <w:kern w:val="2"/>
                                <w:sz w:val="52"/>
                                <w:szCs w:val="96"/>
                              </w:rPr>
                              <w:t></w:t>
                            </w:r>
                            <w:r w:rsidRPr="00534D60">
                              <w:rPr>
                                <w:rFonts w:ascii="NTFCursive" w:hAnsi="NTFCursive"/>
                                <w:kern w:val="2"/>
                                <w:sz w:val="52"/>
                                <w:szCs w:val="96"/>
                              </w:rPr>
                              <w:t xml:space="preserve"> </w:t>
                            </w:r>
                            <w:r w:rsidRPr="00534D60">
                              <w:rPr>
                                <w:rFonts w:ascii="NTFCursive" w:hAnsi="NTFCursive" w:hint="eastAsia"/>
                                <w:kern w:val="2"/>
                                <w:sz w:val="52"/>
                                <w:szCs w:val="96"/>
                              </w:rPr>
                              <w:t></w:t>
                            </w:r>
                            <w:r w:rsidRPr="00534D60">
                              <w:rPr>
                                <w:rFonts w:ascii="NTFCursive" w:hAnsi="NTFCursive"/>
                                <w:kern w:val="2"/>
                                <w:sz w:val="52"/>
                                <w:szCs w:val="96"/>
                              </w:rPr>
                              <w:t xml:space="preserve"> </w:t>
                            </w:r>
                            <w:r w:rsidRPr="00534D60">
                              <w:rPr>
                                <w:rFonts w:ascii="NTFCursive" w:hAnsi="NTFCursive" w:hint="eastAsia"/>
                                <w:kern w:val="2"/>
                                <w:sz w:val="52"/>
                                <w:szCs w:val="96"/>
                              </w:rPr>
                              <w:t></w:t>
                            </w:r>
                            <w:r w:rsidRPr="00534D60">
                              <w:rPr>
                                <w:rFonts w:ascii="NTFCursive" w:hAnsi="NTFCursive"/>
                                <w:kern w:val="2"/>
                                <w:sz w:val="52"/>
                                <w:szCs w:val="96"/>
                              </w:rPr>
                              <w:t xml:space="preserve"> </w:t>
                            </w:r>
                            <w:r w:rsidRPr="00534D60">
                              <w:rPr>
                                <w:rFonts w:ascii="NTFCursive" w:hAnsi="NTFCursive" w:hint="eastAsia"/>
                                <w:kern w:val="2"/>
                                <w:sz w:val="52"/>
                                <w:szCs w:val="96"/>
                              </w:rPr>
                              <w:t></w:t>
                            </w:r>
                            <w:r w:rsidRPr="00534D60">
                              <w:rPr>
                                <w:rFonts w:ascii="NTFCursive" w:hAnsi="NTFCursive"/>
                                <w:kern w:val="2"/>
                                <w:sz w:val="52"/>
                                <w:szCs w:val="96"/>
                              </w:rPr>
                              <w:t xml:space="preserve"> </w:t>
                            </w:r>
                            <w:r w:rsidRPr="00534D60">
                              <w:rPr>
                                <w:rFonts w:ascii="NTFCursive" w:hAnsi="NTFCursive" w:hint="eastAsia"/>
                                <w:kern w:val="2"/>
                                <w:sz w:val="52"/>
                                <w:szCs w:val="96"/>
                              </w:rPr>
                              <w:t></w:t>
                            </w:r>
                            <w:r w:rsidRPr="00534D60">
                              <w:rPr>
                                <w:rFonts w:ascii="NTFCursive" w:hAnsi="NTFCursive"/>
                                <w:kern w:val="2"/>
                                <w:sz w:val="52"/>
                                <w:szCs w:val="96"/>
                              </w:rPr>
                              <w:t>-</w:t>
                            </w:r>
                            <w:r w:rsidRPr="00534D60">
                              <w:rPr>
                                <w:rFonts w:ascii="NTFCursive" w:hAnsi="NTFCursive" w:hint="eastAsia"/>
                                <w:kern w:val="2"/>
                                <w:sz w:val="52"/>
                                <w:szCs w:val="96"/>
                              </w:rPr>
                              <w:t></w:t>
                            </w:r>
                            <w:r w:rsidRPr="00534D60">
                              <w:rPr>
                                <w:rFonts w:ascii="NTFCursive" w:hAnsi="NTFCursive"/>
                                <w:kern w:val="2"/>
                                <w:sz w:val="52"/>
                                <w:szCs w:val="96"/>
                              </w:rPr>
                              <w:t xml:space="preserve"> </w:t>
                            </w:r>
                            <w:r w:rsidRPr="00534D60">
                              <w:rPr>
                                <w:rFonts w:ascii="NTFCursive" w:hAnsi="NTFCursive" w:hint="eastAsia"/>
                                <w:kern w:val="2"/>
                                <w:sz w:val="52"/>
                                <w:szCs w:val="96"/>
                              </w:rPr>
                              <w:t></w:t>
                            </w:r>
                            <w:r w:rsidRPr="00534D60">
                              <w:rPr>
                                <w:rFonts w:ascii="NTFCursive" w:hAnsi="NTFCursive"/>
                                <w:kern w:val="2"/>
                                <w:sz w:val="52"/>
                                <w:szCs w:val="96"/>
                              </w:rPr>
                              <w:t>-</w:t>
                            </w:r>
                            <w:r w:rsidRPr="00534D60">
                              <w:rPr>
                                <w:rFonts w:ascii="NTFCursive" w:hAnsi="NTFCursive" w:hint="eastAsia"/>
                                <w:kern w:val="2"/>
                                <w:sz w:val="52"/>
                                <w:szCs w:val="96"/>
                              </w:rPr>
                              <w:t></w:t>
                            </w:r>
                            <w:r w:rsidRPr="00534D60">
                              <w:rPr>
                                <w:rFonts w:ascii="NTFCursive" w:hAnsi="NTFCursive"/>
                                <w:kern w:val="2"/>
                                <w:sz w:val="52"/>
                                <w:szCs w:val="96"/>
                              </w:rPr>
                              <w:t xml:space="preserve"> </w:t>
                            </w:r>
                            <w:r w:rsidRPr="00534D60">
                              <w:rPr>
                                <w:rFonts w:ascii="NTFCursive" w:hAnsi="NTFCursive" w:hint="eastAsia"/>
                                <w:kern w:val="2"/>
                                <w:sz w:val="52"/>
                                <w:szCs w:val="96"/>
                              </w:rPr>
                              <w:t></w:t>
                            </w:r>
                            <w:r w:rsidRPr="00534D60">
                              <w:rPr>
                                <w:rFonts w:ascii="NTFCursive" w:hAnsi="NTFCursive"/>
                                <w:kern w:val="2"/>
                                <w:sz w:val="52"/>
                                <w:szCs w:val="96"/>
                              </w:rPr>
                              <w:t xml:space="preserve"> </w:t>
                            </w:r>
                            <w:r w:rsidRPr="00534D60">
                              <w:rPr>
                                <w:rFonts w:ascii="NTFCursive" w:hAnsi="NTFCursive" w:hint="eastAsia"/>
                                <w:kern w:val="2"/>
                                <w:sz w:val="52"/>
                                <w:szCs w:val="96"/>
                              </w:rPr>
                              <w:t></w:t>
                            </w:r>
                            <w:r w:rsidRPr="00534D60">
                              <w:rPr>
                                <w:rFonts w:ascii="NTFCursive" w:hAnsi="NTFCursive"/>
                                <w:kern w:val="2"/>
                                <w:sz w:val="52"/>
                                <w:szCs w:val="96"/>
                              </w:rPr>
                              <w:t xml:space="preserve"> </w:t>
                            </w:r>
                            <w:r w:rsidRPr="00534D60">
                              <w:rPr>
                                <w:rFonts w:ascii="NTFCursive" w:hAnsi="NTFCursive" w:hint="eastAsia"/>
                                <w:kern w:val="2"/>
                                <w:sz w:val="52"/>
                                <w:szCs w:val="96"/>
                              </w:rPr>
                              <w:t></w:t>
                            </w:r>
                            <w:r w:rsidRPr="00534D60">
                              <w:rPr>
                                <w:rFonts w:ascii="NTFCursive" w:hAnsi="NTFCursive"/>
                                <w:kern w:val="2"/>
                                <w:sz w:val="52"/>
                                <w:szCs w:val="96"/>
                              </w:rPr>
                              <w:t>.</w:t>
                            </w:r>
                          </w:p>
                          <w:p w:rsidR="00534D60" w:rsidRPr="00534D60" w:rsidRDefault="00534D60" w:rsidP="00534D60">
                            <w:pPr>
                              <w:jc w:val="center"/>
                              <w:rPr>
                                <w:rFonts w:ascii="NTFCursive" w:hAnsi="NTFCursive"/>
                                <w:kern w:val="2"/>
                                <w:sz w:val="52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0D434" id="Text Box 24" o:spid="_x0000_s1028" type="#_x0000_t202" style="position:absolute;margin-left:53.1pt;margin-top:8.45pt;width:417.1pt;height:68.5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" filled="f" stroked="f" strokeweight=".5pt">
                <v:textbox>
                  <w:txbxContent>
                    <w:p w:rsidR="00534D60" w:rsidRPr="00534D60" w:rsidRDefault="00534D60" w:rsidP="00534D60">
                      <w:pPr>
                        <w:jc w:val="center"/>
                        <w:rPr>
                          <w:rFonts w:ascii="NTFCursive" w:hAnsi="NTFCursive"/>
                          <w:kern w:val="2"/>
                          <w:sz w:val="52"/>
                          <w:szCs w:val="96"/>
                        </w:rPr>
                      </w:pPr>
                      <w:r w:rsidRPr="00534D60">
                        <w:rPr>
                          <w:rFonts w:ascii="NTFCursive" w:hAnsi="NTFCursive"/>
                          <w:kern w:val="2"/>
                          <w:sz w:val="52"/>
                          <w:szCs w:val="96"/>
                        </w:rPr>
                        <w:t>T</w:t>
                      </w:r>
                      <w:r w:rsidRPr="00534D60">
                        <w:rPr>
                          <w:rFonts w:ascii="NTFCursive" w:hAnsi="NTFCursive" w:hint="eastAsia"/>
                          <w:kern w:val="2"/>
                          <w:sz w:val="52"/>
                          <w:szCs w:val="96"/>
                        </w:rPr>
                        <w:t></w:t>
                      </w:r>
                      <w:r w:rsidRPr="00534D60">
                        <w:rPr>
                          <w:rFonts w:ascii="NTFCursive" w:hAnsi="NTFCursive"/>
                          <w:kern w:val="2"/>
                          <w:sz w:val="52"/>
                          <w:szCs w:val="96"/>
                        </w:rPr>
                        <w:t xml:space="preserve"> </w:t>
                      </w:r>
                      <w:r w:rsidRPr="00534D60">
                        <w:rPr>
                          <w:rFonts w:ascii="NTFCursive" w:hAnsi="NTFCursive" w:hint="eastAsia"/>
                          <w:kern w:val="2"/>
                          <w:sz w:val="52"/>
                          <w:szCs w:val="96"/>
                        </w:rPr>
                        <w:t></w:t>
                      </w:r>
                      <w:r w:rsidRPr="00534D60">
                        <w:rPr>
                          <w:rFonts w:ascii="NTFCursive" w:hAnsi="NTFCursive"/>
                          <w:kern w:val="2"/>
                          <w:sz w:val="52"/>
                          <w:szCs w:val="96"/>
                        </w:rPr>
                        <w:t xml:space="preserve"> </w:t>
                      </w:r>
                      <w:r w:rsidRPr="00534D60">
                        <w:rPr>
                          <w:rFonts w:ascii="NTFCursive" w:hAnsi="NTFCursive" w:hint="eastAsia"/>
                          <w:kern w:val="2"/>
                          <w:sz w:val="52"/>
                          <w:szCs w:val="96"/>
                        </w:rPr>
                        <w:t></w:t>
                      </w:r>
                      <w:r w:rsidRPr="00534D60">
                        <w:rPr>
                          <w:rFonts w:ascii="NTFCursive" w:hAnsi="NTFCursive"/>
                          <w:kern w:val="2"/>
                          <w:sz w:val="52"/>
                          <w:szCs w:val="96"/>
                        </w:rPr>
                        <w:t xml:space="preserve"> </w:t>
                      </w:r>
                      <w:r w:rsidRPr="00534D60">
                        <w:rPr>
                          <w:rFonts w:ascii="NTFCursive" w:hAnsi="NTFCursive" w:hint="eastAsia"/>
                          <w:kern w:val="2"/>
                          <w:sz w:val="52"/>
                          <w:szCs w:val="96"/>
                        </w:rPr>
                        <w:t></w:t>
                      </w:r>
                      <w:r w:rsidRPr="00534D60">
                        <w:rPr>
                          <w:rFonts w:ascii="NTFCursive" w:hAnsi="NTFCursive"/>
                          <w:kern w:val="2"/>
                          <w:sz w:val="52"/>
                          <w:szCs w:val="96"/>
                        </w:rPr>
                        <w:t xml:space="preserve"> </w:t>
                      </w:r>
                      <w:r w:rsidRPr="00534D60">
                        <w:rPr>
                          <w:rFonts w:ascii="NTFCursive" w:hAnsi="NTFCursive" w:hint="eastAsia"/>
                          <w:kern w:val="2"/>
                          <w:sz w:val="52"/>
                          <w:szCs w:val="96"/>
                        </w:rPr>
                        <w:t></w:t>
                      </w:r>
                      <w:r w:rsidRPr="00534D60">
                        <w:rPr>
                          <w:rFonts w:ascii="NTFCursive" w:hAnsi="NTFCursive"/>
                          <w:kern w:val="2"/>
                          <w:sz w:val="52"/>
                          <w:szCs w:val="96"/>
                        </w:rPr>
                        <w:t xml:space="preserve"> </w:t>
                      </w:r>
                      <w:r w:rsidRPr="00534D60">
                        <w:rPr>
                          <w:rFonts w:ascii="NTFCursive" w:hAnsi="NTFCursive" w:hint="eastAsia"/>
                          <w:kern w:val="2"/>
                          <w:sz w:val="52"/>
                          <w:szCs w:val="96"/>
                        </w:rPr>
                        <w:t></w:t>
                      </w:r>
                      <w:r w:rsidRPr="00534D60">
                        <w:rPr>
                          <w:rFonts w:ascii="NTFCursive" w:hAnsi="NTFCursive"/>
                          <w:kern w:val="2"/>
                          <w:sz w:val="52"/>
                          <w:szCs w:val="96"/>
                        </w:rPr>
                        <w:t xml:space="preserve"> </w:t>
                      </w:r>
                      <w:r w:rsidRPr="00534D60">
                        <w:rPr>
                          <w:rFonts w:ascii="NTFCursive" w:hAnsi="NTFCursive" w:hint="eastAsia"/>
                          <w:kern w:val="2"/>
                          <w:sz w:val="52"/>
                          <w:szCs w:val="96"/>
                        </w:rPr>
                        <w:t></w:t>
                      </w:r>
                      <w:r w:rsidRPr="00534D60">
                        <w:rPr>
                          <w:rFonts w:ascii="NTFCursive" w:hAnsi="NTFCursive"/>
                          <w:kern w:val="2"/>
                          <w:sz w:val="52"/>
                          <w:szCs w:val="96"/>
                        </w:rPr>
                        <w:t xml:space="preserve"> </w:t>
                      </w:r>
                      <w:r w:rsidRPr="00534D60">
                        <w:rPr>
                          <w:rFonts w:ascii="NTFCursive" w:hAnsi="NTFCursive" w:hint="eastAsia"/>
                          <w:kern w:val="2"/>
                          <w:sz w:val="52"/>
                          <w:szCs w:val="96"/>
                        </w:rPr>
                        <w:t></w:t>
                      </w:r>
                      <w:r w:rsidRPr="00534D60">
                        <w:rPr>
                          <w:rFonts w:ascii="NTFCursive" w:hAnsi="NTFCursive"/>
                          <w:kern w:val="2"/>
                          <w:sz w:val="52"/>
                          <w:szCs w:val="96"/>
                        </w:rPr>
                        <w:t xml:space="preserve"> </w:t>
                      </w:r>
                      <w:r w:rsidRPr="00534D60">
                        <w:rPr>
                          <w:rFonts w:ascii="NTFCursive" w:hAnsi="NTFCursive" w:hint="eastAsia"/>
                          <w:kern w:val="2"/>
                          <w:sz w:val="52"/>
                          <w:szCs w:val="96"/>
                        </w:rPr>
                        <w:t></w:t>
                      </w:r>
                      <w:r w:rsidRPr="00534D60">
                        <w:rPr>
                          <w:rFonts w:ascii="NTFCursive" w:hAnsi="NTFCursive"/>
                          <w:kern w:val="2"/>
                          <w:sz w:val="52"/>
                          <w:szCs w:val="96"/>
                        </w:rPr>
                        <w:t>-</w:t>
                      </w:r>
                      <w:r w:rsidRPr="00534D60">
                        <w:rPr>
                          <w:rFonts w:ascii="NTFCursive" w:hAnsi="NTFCursive" w:hint="eastAsia"/>
                          <w:kern w:val="2"/>
                          <w:sz w:val="52"/>
                          <w:szCs w:val="96"/>
                        </w:rPr>
                        <w:t></w:t>
                      </w:r>
                      <w:r w:rsidRPr="00534D60">
                        <w:rPr>
                          <w:rFonts w:ascii="NTFCursive" w:hAnsi="NTFCursive"/>
                          <w:kern w:val="2"/>
                          <w:sz w:val="52"/>
                          <w:szCs w:val="96"/>
                        </w:rPr>
                        <w:t xml:space="preserve"> </w:t>
                      </w:r>
                      <w:r w:rsidRPr="00534D60">
                        <w:rPr>
                          <w:rFonts w:ascii="NTFCursive" w:hAnsi="NTFCursive" w:hint="eastAsia"/>
                          <w:kern w:val="2"/>
                          <w:sz w:val="52"/>
                          <w:szCs w:val="96"/>
                        </w:rPr>
                        <w:t></w:t>
                      </w:r>
                      <w:r w:rsidRPr="00534D60">
                        <w:rPr>
                          <w:rFonts w:ascii="NTFCursive" w:hAnsi="NTFCursive"/>
                          <w:kern w:val="2"/>
                          <w:sz w:val="52"/>
                          <w:szCs w:val="96"/>
                        </w:rPr>
                        <w:t>-</w:t>
                      </w:r>
                      <w:r w:rsidRPr="00534D60">
                        <w:rPr>
                          <w:rFonts w:ascii="NTFCursive" w:hAnsi="NTFCursive" w:hint="eastAsia"/>
                          <w:kern w:val="2"/>
                          <w:sz w:val="52"/>
                          <w:szCs w:val="96"/>
                        </w:rPr>
                        <w:t></w:t>
                      </w:r>
                      <w:r w:rsidRPr="00534D60">
                        <w:rPr>
                          <w:rFonts w:ascii="NTFCursive" w:hAnsi="NTFCursive"/>
                          <w:kern w:val="2"/>
                          <w:sz w:val="52"/>
                          <w:szCs w:val="96"/>
                        </w:rPr>
                        <w:t xml:space="preserve"> </w:t>
                      </w:r>
                      <w:r w:rsidRPr="00534D60">
                        <w:rPr>
                          <w:rFonts w:ascii="NTFCursive" w:hAnsi="NTFCursive" w:hint="eastAsia"/>
                          <w:kern w:val="2"/>
                          <w:sz w:val="52"/>
                          <w:szCs w:val="96"/>
                        </w:rPr>
                        <w:t></w:t>
                      </w:r>
                      <w:r w:rsidRPr="00534D60">
                        <w:rPr>
                          <w:rFonts w:ascii="NTFCursive" w:hAnsi="NTFCursive"/>
                          <w:kern w:val="2"/>
                          <w:sz w:val="52"/>
                          <w:szCs w:val="96"/>
                        </w:rPr>
                        <w:t xml:space="preserve"> </w:t>
                      </w:r>
                      <w:r w:rsidRPr="00534D60">
                        <w:rPr>
                          <w:rFonts w:ascii="NTFCursive" w:hAnsi="NTFCursive" w:hint="eastAsia"/>
                          <w:kern w:val="2"/>
                          <w:sz w:val="52"/>
                          <w:szCs w:val="96"/>
                        </w:rPr>
                        <w:t></w:t>
                      </w:r>
                      <w:r w:rsidRPr="00534D60">
                        <w:rPr>
                          <w:rFonts w:ascii="NTFCursive" w:hAnsi="NTFCursive"/>
                          <w:kern w:val="2"/>
                          <w:sz w:val="52"/>
                          <w:szCs w:val="96"/>
                        </w:rPr>
                        <w:t xml:space="preserve"> </w:t>
                      </w:r>
                      <w:r w:rsidRPr="00534D60">
                        <w:rPr>
                          <w:rFonts w:ascii="NTFCursive" w:hAnsi="NTFCursive" w:hint="eastAsia"/>
                          <w:kern w:val="2"/>
                          <w:sz w:val="52"/>
                          <w:szCs w:val="96"/>
                        </w:rPr>
                        <w:t></w:t>
                      </w:r>
                      <w:r w:rsidRPr="00534D60">
                        <w:rPr>
                          <w:rFonts w:ascii="NTFCursive" w:hAnsi="NTFCursive"/>
                          <w:kern w:val="2"/>
                          <w:sz w:val="52"/>
                          <w:szCs w:val="96"/>
                        </w:rPr>
                        <w:t>.</w:t>
                      </w:r>
                    </w:p>
                    <w:p w:rsidR="00534D60" w:rsidRPr="00534D60" w:rsidRDefault="00534D60" w:rsidP="00534D60">
                      <w:pPr>
                        <w:jc w:val="center"/>
                        <w:rPr>
                          <w:rFonts w:ascii="NTFCursive" w:hAnsi="NTFCursive"/>
                          <w:kern w:val="2"/>
                          <w:sz w:val="52"/>
                          <w:szCs w:val="9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34D60" w:rsidRPr="0022296C" w:rsidRDefault="00534D60" w:rsidP="00534D60">
      <w:pPr>
        <w:rPr>
          <w:rFonts w:ascii="NTFPrint" w:hAnsi="NTFPrint"/>
          <w:kern w:val="2"/>
          <w:sz w:val="96"/>
          <w:szCs w:val="96"/>
        </w:rPr>
      </w:pPr>
      <w:r w:rsidRPr="0022296C">
        <w:rPr>
          <w:rFonts w:ascii="NTFPrint" w:hAnsi="NTFPrint"/>
          <w:noProof/>
          <w:kern w:val="2"/>
          <w:sz w:val="96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CC1326F" wp14:editId="3AB887AB">
                <wp:simplePos x="0" y="0"/>
                <wp:positionH relativeFrom="margin">
                  <wp:align>center</wp:align>
                </wp:positionH>
                <wp:positionV relativeFrom="paragraph">
                  <wp:posOffset>542017</wp:posOffset>
                </wp:positionV>
                <wp:extent cx="4949190" cy="52197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9190" cy="521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04C25" w:rsidRPr="00534D60" w:rsidRDefault="00534D60" w:rsidP="00604C25">
                            <w:pPr>
                              <w:jc w:val="center"/>
                              <w:rPr>
                                <w:rFonts w:ascii="NTFCursive" w:hAnsi="NTFCursive"/>
                                <w:kern w:val="2"/>
                                <w:sz w:val="52"/>
                              </w:rPr>
                            </w:pPr>
                            <w:r w:rsidRPr="00534D60">
                              <w:rPr>
                                <w:rFonts w:ascii="NTFCursive" w:hAnsi="NTFCursive"/>
                                <w:kern w:val="2"/>
                                <w:sz w:val="52"/>
                              </w:rPr>
                              <w:t>O</w:t>
                            </w:r>
                            <w:r w:rsidRPr="00534D60">
                              <w:rPr>
                                <w:rFonts w:ascii="NTFCursive" w:hAnsi="NTFCursive" w:hint="eastAsia"/>
                                <w:kern w:val="2"/>
                                <w:sz w:val="52"/>
                              </w:rPr>
                              <w:t></w:t>
                            </w:r>
                            <w:r w:rsidRPr="00534D60">
                              <w:rPr>
                                <w:rFonts w:ascii="NTFCursive" w:hAnsi="NTFCursive"/>
                                <w:kern w:val="2"/>
                                <w:sz w:val="52"/>
                              </w:rPr>
                              <w:t xml:space="preserve"> </w:t>
                            </w:r>
                            <w:r w:rsidR="00604C25" w:rsidRPr="00534D60">
                              <w:rPr>
                                <w:rFonts w:ascii="NTFCursive" w:hAnsi="NTFCursive"/>
                                <w:kern w:val="2"/>
                                <w:sz w:val="52"/>
                              </w:rPr>
                              <w:t>P</w:t>
                            </w:r>
                            <w:r w:rsidRPr="00534D60">
                              <w:rPr>
                                <w:rFonts w:ascii="NTFCursive" w:hAnsi="NTFCursive" w:hint="eastAsia"/>
                                <w:kern w:val="2"/>
                                <w:sz w:val="52"/>
                              </w:rPr>
                              <w:t></w:t>
                            </w:r>
                            <w:r w:rsidRPr="00534D60">
                              <w:rPr>
                                <w:rFonts w:ascii="NTFCursive" w:hAnsi="NTFCursive"/>
                                <w:kern w:val="2"/>
                                <w:sz w:val="52"/>
                              </w:rPr>
                              <w:t xml:space="preserve"> </w:t>
                            </w:r>
                            <w:r w:rsidRPr="00534D60">
                              <w:rPr>
                                <w:rFonts w:ascii="NTFCursive" w:hAnsi="NTFCursive" w:hint="eastAsia"/>
                                <w:kern w:val="2"/>
                                <w:sz w:val="52"/>
                              </w:rPr>
                              <w:t></w:t>
                            </w:r>
                            <w:r w:rsidRPr="00534D60">
                              <w:rPr>
                                <w:rFonts w:ascii="NTFCursive" w:hAnsi="NTFCursive"/>
                                <w:kern w:val="2"/>
                                <w:sz w:val="52"/>
                              </w:rPr>
                              <w:t xml:space="preserve"> S</w:t>
                            </w:r>
                            <w:r w:rsidRPr="00534D60">
                              <w:rPr>
                                <w:rFonts w:ascii="NTFCursive" w:hAnsi="NTFCursive" w:hint="eastAsia"/>
                                <w:kern w:val="2"/>
                                <w:sz w:val="52"/>
                              </w:rPr>
                              <w:t>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1326F" id="Text Box 16" o:spid="_x0000_s1029" type="#_x0000_t202" style="position:absolute;margin-left:0;margin-top:42.7pt;width:389.7pt;height:41.1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" filled="f" stroked="f" strokeweight=".5pt">
                <v:textbox>
                  <w:txbxContent>
                    <w:p w:rsidR="00604C25" w:rsidRPr="00534D60" w:rsidRDefault="00534D60" w:rsidP="00604C25">
                      <w:pPr>
                        <w:jc w:val="center"/>
                        <w:rPr>
                          <w:rFonts w:ascii="NTFCursive" w:hAnsi="NTFCursive"/>
                          <w:kern w:val="2"/>
                          <w:sz w:val="52"/>
                        </w:rPr>
                      </w:pPr>
                      <w:r w:rsidRPr="00534D60">
                        <w:rPr>
                          <w:rFonts w:ascii="NTFCursive" w:hAnsi="NTFCursive"/>
                          <w:kern w:val="2"/>
                          <w:sz w:val="52"/>
                        </w:rPr>
                        <w:t>O</w:t>
                      </w:r>
                      <w:r w:rsidRPr="00534D60">
                        <w:rPr>
                          <w:rFonts w:ascii="NTFCursive" w:hAnsi="NTFCursive" w:hint="eastAsia"/>
                          <w:kern w:val="2"/>
                          <w:sz w:val="52"/>
                        </w:rPr>
                        <w:t></w:t>
                      </w:r>
                      <w:r w:rsidRPr="00534D60">
                        <w:rPr>
                          <w:rFonts w:ascii="NTFCursive" w:hAnsi="NTFCursive"/>
                          <w:kern w:val="2"/>
                          <w:sz w:val="52"/>
                        </w:rPr>
                        <w:t xml:space="preserve"> </w:t>
                      </w:r>
                      <w:r w:rsidR="00604C25" w:rsidRPr="00534D60">
                        <w:rPr>
                          <w:rFonts w:ascii="NTFCursive" w:hAnsi="NTFCursive"/>
                          <w:kern w:val="2"/>
                          <w:sz w:val="52"/>
                        </w:rPr>
                        <w:t>P</w:t>
                      </w:r>
                      <w:r w:rsidRPr="00534D60">
                        <w:rPr>
                          <w:rFonts w:ascii="NTFCursive" w:hAnsi="NTFCursive" w:hint="eastAsia"/>
                          <w:kern w:val="2"/>
                          <w:sz w:val="52"/>
                        </w:rPr>
                        <w:t></w:t>
                      </w:r>
                      <w:r w:rsidRPr="00534D60">
                        <w:rPr>
                          <w:rFonts w:ascii="NTFCursive" w:hAnsi="NTFCursive"/>
                          <w:kern w:val="2"/>
                          <w:sz w:val="52"/>
                        </w:rPr>
                        <w:t xml:space="preserve"> </w:t>
                      </w:r>
                      <w:r w:rsidRPr="00534D60">
                        <w:rPr>
                          <w:rFonts w:ascii="NTFCursive" w:hAnsi="NTFCursive" w:hint="eastAsia"/>
                          <w:kern w:val="2"/>
                          <w:sz w:val="52"/>
                        </w:rPr>
                        <w:t></w:t>
                      </w:r>
                      <w:r w:rsidRPr="00534D60">
                        <w:rPr>
                          <w:rFonts w:ascii="NTFCursive" w:hAnsi="NTFCursive"/>
                          <w:kern w:val="2"/>
                          <w:sz w:val="52"/>
                        </w:rPr>
                        <w:t xml:space="preserve"> S</w:t>
                      </w:r>
                      <w:r w:rsidRPr="00534D60">
                        <w:rPr>
                          <w:rFonts w:ascii="NTFCursive" w:hAnsi="NTFCursive" w:hint="eastAsia"/>
                          <w:kern w:val="2"/>
                          <w:sz w:val="52"/>
                        </w:rPr>
                        <w:t>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34D60" w:rsidRPr="0022296C" w:rsidRDefault="00D467D4" w:rsidP="00534D60">
      <w:pPr>
        <w:rPr>
          <w:rFonts w:ascii="NTFPrint" w:hAnsi="NTFPrint"/>
          <w:kern w:val="2"/>
          <w:sz w:val="96"/>
          <w:szCs w:val="96"/>
        </w:rPr>
      </w:pPr>
      <w:r w:rsidRPr="0022296C">
        <w:rPr>
          <w:rFonts w:ascii="NTFPrint" w:hAnsi="NTFPrint"/>
          <w:noProof/>
          <w:kern w:val="2"/>
          <w:sz w:val="96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398CA112" wp14:editId="630C0FAC">
                <wp:simplePos x="0" y="0"/>
                <wp:positionH relativeFrom="margin">
                  <wp:posOffset>4068395</wp:posOffset>
                </wp:positionH>
                <wp:positionV relativeFrom="paragraph">
                  <wp:posOffset>587489</wp:posOffset>
                </wp:positionV>
                <wp:extent cx="1231900" cy="2825393"/>
                <wp:effectExtent l="0" t="0" r="25400" b="13335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2825393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52C3E6" id="Rounded Rectangle 19" o:spid="_x0000_s1026" style="position:absolute;margin-left:320.35pt;margin-top:46.25pt;width:97pt;height:222.45pt;z-index:25165618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" fillcolor="#f4b083 [1941]" strokecolor="#c45911 [2405]" strokeweight="1pt">
                <v:stroke joinstyle="miter"/>
                <w10:wrap anchorx="margin"/>
              </v:roundrect>
            </w:pict>
          </mc:Fallback>
        </mc:AlternateContent>
      </w:r>
      <w:r w:rsidRPr="0022296C">
        <w:rPr>
          <w:rFonts w:ascii="NTFPrint" w:hAnsi="NTFPrint"/>
          <w:noProof/>
          <w:kern w:val="2"/>
          <w:sz w:val="96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0C2150C" wp14:editId="10AE45DA">
                <wp:simplePos x="0" y="0"/>
                <wp:positionH relativeFrom="margin">
                  <wp:posOffset>1356717</wp:posOffset>
                </wp:positionH>
                <wp:positionV relativeFrom="paragraph">
                  <wp:posOffset>546849</wp:posOffset>
                </wp:positionV>
                <wp:extent cx="1231900" cy="2825393"/>
                <wp:effectExtent l="0" t="0" r="25400" b="13335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2825393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A84369" id="Rounded Rectangle 17" o:spid="_x0000_s1026" style="position:absolute;margin-left:106.85pt;margin-top:43.05pt;width:97pt;height:222.45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" fillcolor="#f4b083 [1941]" strokecolor="#c45911 [2405]" strokeweight="1pt">
                <v:stroke joinstyle="miter"/>
                <w10:wrap anchorx="margin"/>
              </v:roundrect>
            </w:pict>
          </mc:Fallback>
        </mc:AlternateContent>
      </w:r>
      <w:r w:rsidRPr="0022296C">
        <w:rPr>
          <w:rFonts w:ascii="NTFPrint" w:hAnsi="NTFPrint"/>
          <w:noProof/>
          <w:kern w:val="2"/>
          <w:sz w:val="96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08BA8388" wp14:editId="7654A8E2">
                <wp:simplePos x="0" y="0"/>
                <wp:positionH relativeFrom="margin">
                  <wp:align>center</wp:align>
                </wp:positionH>
                <wp:positionV relativeFrom="paragraph">
                  <wp:posOffset>556895</wp:posOffset>
                </wp:positionV>
                <wp:extent cx="1231900" cy="2825115"/>
                <wp:effectExtent l="0" t="0" r="25400" b="13335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282511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2A77B8" id="Rounded Rectangle 18" o:spid="_x0000_s1026" style="position:absolute;margin-left:0;margin-top:43.85pt;width:97pt;height:222.45pt;z-index:25165721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" fillcolor="#f4b083 [1941]" strokecolor="#c45911 [2405]" strokeweight="1pt">
                <v:stroke joinstyle="miter"/>
                <w10:wrap anchorx="margin"/>
              </v:roundrect>
            </w:pict>
          </mc:Fallback>
        </mc:AlternateContent>
      </w:r>
      <w:r w:rsidRPr="0022296C">
        <w:rPr>
          <w:rFonts w:ascii="NTFPrint" w:hAnsi="NTFPrint"/>
          <w:noProof/>
          <w:kern w:val="2"/>
          <w:sz w:val="96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28DFD3F3" wp14:editId="2DD2CFD8">
                <wp:simplePos x="0" y="0"/>
                <wp:positionH relativeFrom="margin">
                  <wp:align>right</wp:align>
                </wp:positionH>
                <wp:positionV relativeFrom="paragraph">
                  <wp:posOffset>577215</wp:posOffset>
                </wp:positionV>
                <wp:extent cx="1231900" cy="2825393"/>
                <wp:effectExtent l="0" t="0" r="25400" b="13335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2825393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9C0A65" id="Rounded Rectangle 20" o:spid="_x0000_s1026" style="position:absolute;margin-left:45.8pt;margin-top:45.45pt;width:97pt;height:222.45pt;z-index:2516551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" fillcolor="#f4b083 [1941]" strokecolor="#c45911 [2405]" strokeweight="1pt">
                <v:stroke joinstyle="miter"/>
                <w10:wrap anchorx="margin"/>
              </v:roundrect>
            </w:pict>
          </mc:Fallback>
        </mc:AlternateContent>
      </w:r>
      <w:r w:rsidRPr="0022296C">
        <w:rPr>
          <w:rFonts w:ascii="NTFPrint" w:hAnsi="NTFPrint"/>
          <w:noProof/>
          <w:kern w:val="2"/>
          <w:sz w:val="96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7C5EA6" wp14:editId="3D47BD3A">
                <wp:simplePos x="0" y="0"/>
                <wp:positionH relativeFrom="margin">
                  <wp:align>left</wp:align>
                </wp:positionH>
                <wp:positionV relativeFrom="paragraph">
                  <wp:posOffset>516348</wp:posOffset>
                </wp:positionV>
                <wp:extent cx="1231900" cy="2825393"/>
                <wp:effectExtent l="0" t="0" r="25400" b="13335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2825393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2F7AC7" id="Rounded Rectangle 11" o:spid="_x0000_s1026" style="position:absolute;margin-left:0;margin-top:40.65pt;width:97pt;height:222.45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" fillcolor="#f4b083 [1941]" strokecolor="#c45911 [2405]" strokeweight="1pt">
                <v:stroke joinstyle="miter"/>
                <w10:wrap anchorx="margin"/>
              </v:roundrect>
            </w:pict>
          </mc:Fallback>
        </mc:AlternateContent>
      </w:r>
      <w:r w:rsidR="00534D60" w:rsidRPr="0022296C">
        <w:rPr>
          <w:rFonts w:ascii="NTFPrint" w:hAnsi="NTFPrint"/>
          <w:noProof/>
          <w:kern w:val="2"/>
          <w:sz w:val="96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4333962" wp14:editId="3C2D19E0">
                <wp:simplePos x="0" y="0"/>
                <wp:positionH relativeFrom="margin">
                  <wp:align>right</wp:align>
                </wp:positionH>
                <wp:positionV relativeFrom="paragraph">
                  <wp:posOffset>328930</wp:posOffset>
                </wp:positionV>
                <wp:extent cx="6574972" cy="0"/>
                <wp:effectExtent l="38100" t="76200" r="16510" b="9525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4972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013371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" o:spid="_x0000_s1026" type="#_x0000_t32" style="position:absolute;margin-left:466.5pt;margin-top:25.9pt;width:517.7pt;height:0;z-index:25169203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" strokecolor="red" strokeweight="1.5pt">
                <v:stroke startarrow="block" endarrow="block" joinstyle="miter"/>
                <w10:wrap anchorx="margin"/>
              </v:shape>
            </w:pict>
          </mc:Fallback>
        </mc:AlternateContent>
      </w:r>
    </w:p>
    <w:p w:rsidR="00534D60" w:rsidRPr="0022296C" w:rsidRDefault="00D467D4" w:rsidP="00534D60">
      <w:pPr>
        <w:rPr>
          <w:rFonts w:ascii="NTFPrint" w:hAnsi="NTFPrint"/>
          <w:kern w:val="2"/>
          <w:sz w:val="96"/>
          <w:szCs w:val="96"/>
        </w:rPr>
      </w:pPr>
      <w:r w:rsidRPr="0022296C">
        <w:rPr>
          <w:rFonts w:ascii="NTFPrint" w:hAnsi="NTFPrint"/>
          <w:noProof/>
          <w:kern w:val="2"/>
          <w:sz w:val="96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4E184B" wp14:editId="3406BB01">
                <wp:simplePos x="0" y="0"/>
                <wp:positionH relativeFrom="margin">
                  <wp:posOffset>2645727</wp:posOffset>
                </wp:positionH>
                <wp:positionV relativeFrom="paragraph">
                  <wp:posOffset>392174</wp:posOffset>
                </wp:positionV>
                <wp:extent cx="1334645" cy="6616700"/>
                <wp:effectExtent l="6668" t="0" r="25082" b="25083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34645" cy="66167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0253EC" id="Rounded Rectangle 8" o:spid="_x0000_s1026" style="position:absolute;margin-left:208.3pt;margin-top:30.9pt;width:105.1pt;height:521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" fillcolor="#a8d08d [1945]" strokecolor="#538135 [2409]" strokeweight="1pt">
                <v:stroke joinstyle="miter"/>
                <w10:wrap anchorx="margin"/>
              </v:roundrect>
            </w:pict>
          </mc:Fallback>
        </mc:AlternateContent>
      </w:r>
      <w:r w:rsidRPr="0022296C">
        <w:rPr>
          <w:rFonts w:ascii="NTFPrint" w:hAnsi="NTFPrint"/>
          <w:noProof/>
          <w:kern w:val="2"/>
          <w:sz w:val="96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26D0ED7" wp14:editId="2CDF04E1">
                <wp:simplePos x="0" y="0"/>
                <wp:positionH relativeFrom="margin">
                  <wp:posOffset>5354320</wp:posOffset>
                </wp:positionH>
                <wp:positionV relativeFrom="paragraph">
                  <wp:posOffset>157815</wp:posOffset>
                </wp:positionV>
                <wp:extent cx="1291590" cy="255397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1590" cy="2553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4D60" w:rsidRPr="00D467D4" w:rsidRDefault="00534D60" w:rsidP="00D467D4">
                            <w:pPr>
                              <w:spacing w:line="276" w:lineRule="auto"/>
                              <w:jc w:val="center"/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</w:pPr>
                            <w:r w:rsidRPr="00534D60"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>C</w:t>
                            </w:r>
                            <w:r w:rsidRPr="00534D60"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</w:t>
                            </w:r>
                            <w:r w:rsidRPr="00534D60"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 xml:space="preserve"> </w:t>
                            </w:r>
                            <w:r w:rsidRPr="00534D60"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</w:t>
                            </w:r>
                            <w:r w:rsidR="007A78F3"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</w:t>
                            </w:r>
                            <w:r w:rsidR="007A78F3"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 xml:space="preserve"> </w:t>
                            </w:r>
                            <w:r w:rsidR="007A78F3"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</w:t>
                            </w:r>
                            <w:r w:rsidR="007A78F3"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 xml:space="preserve"> </w:t>
                            </w:r>
                            <w:r w:rsidR="007A78F3"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</w:t>
                            </w:r>
                            <w:r w:rsidR="007A78F3"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 xml:space="preserve"> </w:t>
                            </w:r>
                            <w:r w:rsidR="007A78F3"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</w:t>
                            </w:r>
                            <w:r w:rsidR="007A78F3"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 xml:space="preserve"> </w:t>
                            </w:r>
                            <w:r w:rsidR="007A78F3"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</w:t>
                            </w:r>
                            <w:r w:rsidR="007A78F3"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 xml:space="preserve"> </w:t>
                            </w:r>
                            <w:r w:rsidR="007A78F3"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</w:t>
                            </w:r>
                            <w:r w:rsidR="007A78F3"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 xml:space="preserve"> </w:t>
                            </w:r>
                            <w:r w:rsidR="007A78F3"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</w:t>
                            </w:r>
                            <w:r w:rsidR="00D467D4"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</w:t>
                            </w:r>
                            <w:r w:rsidR="00D467D4"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 xml:space="preserve"> </w:t>
                            </w:r>
                            <w:r w:rsidR="00D467D4"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</w:t>
                            </w:r>
                            <w:r w:rsidR="00D467D4"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 xml:space="preserve"> </w:t>
                            </w:r>
                            <w:r w:rsidR="00D467D4"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</w:t>
                            </w:r>
                            <w:r w:rsidR="00D467D4"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 xml:space="preserve"> </w:t>
                            </w:r>
                            <w:r w:rsidR="00D467D4"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</w:t>
                            </w:r>
                            <w:r w:rsidR="00D467D4"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 xml:space="preserve"> </w:t>
                            </w:r>
                            <w:r w:rsidR="00D467D4"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</w:t>
                            </w:r>
                            <w:r w:rsidR="00D467D4"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 xml:space="preserve"> </w:t>
                            </w:r>
                            <w:r w:rsidR="00D467D4"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</w:t>
                            </w:r>
                            <w:r w:rsidR="00D467D4"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 xml:space="preserve"> </w:t>
                            </w:r>
                            <w:r w:rsidR="00D467D4"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</w:t>
                            </w:r>
                            <w:r w:rsidR="00D467D4"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D0ED7" id="Text Box 7" o:spid="_x0000_s1030" type="#_x0000_t202" style="position:absolute;margin-left:421.6pt;margin-top:12.45pt;width:101.7pt;height:201.1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" filled="f" stroked="f" strokeweight=".5pt">
                <v:textbox>
                  <w:txbxContent>
                    <w:p w:rsidR="00534D60" w:rsidRPr="00D467D4" w:rsidRDefault="00534D60" w:rsidP="00D467D4">
                      <w:pPr>
                        <w:spacing w:line="276" w:lineRule="auto"/>
                        <w:jc w:val="center"/>
                        <w:rPr>
                          <w:rFonts w:ascii="NTFCursive" w:hAnsi="NTFCursive"/>
                          <w:kern w:val="2"/>
                          <w:sz w:val="32"/>
                        </w:rPr>
                      </w:pPr>
                      <w:r w:rsidRPr="00534D60">
                        <w:rPr>
                          <w:rFonts w:ascii="NTFCursive" w:hAnsi="NTFCursive"/>
                          <w:kern w:val="2"/>
                          <w:sz w:val="32"/>
                        </w:rPr>
                        <w:t>C</w:t>
                      </w:r>
                      <w:r w:rsidRPr="00534D60"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</w:t>
                      </w:r>
                      <w:r w:rsidRPr="00534D60">
                        <w:rPr>
                          <w:rFonts w:ascii="NTFCursive" w:hAnsi="NTFCursive"/>
                          <w:kern w:val="2"/>
                          <w:sz w:val="32"/>
                        </w:rPr>
                        <w:t xml:space="preserve"> </w:t>
                      </w:r>
                      <w:r w:rsidRPr="00534D60"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</w:t>
                      </w:r>
                      <w:r w:rsidR="007A78F3"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</w:t>
                      </w:r>
                      <w:r w:rsidR="007A78F3">
                        <w:rPr>
                          <w:rFonts w:ascii="NTFCursive" w:hAnsi="NTFCursive"/>
                          <w:kern w:val="2"/>
                          <w:sz w:val="32"/>
                        </w:rPr>
                        <w:t xml:space="preserve"> </w:t>
                      </w:r>
                      <w:r w:rsidR="007A78F3"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</w:t>
                      </w:r>
                      <w:r w:rsidR="007A78F3">
                        <w:rPr>
                          <w:rFonts w:ascii="NTFCursive" w:hAnsi="NTFCursive"/>
                          <w:kern w:val="2"/>
                          <w:sz w:val="32"/>
                        </w:rPr>
                        <w:t xml:space="preserve"> </w:t>
                      </w:r>
                      <w:r w:rsidR="007A78F3"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</w:t>
                      </w:r>
                      <w:r w:rsidR="007A78F3">
                        <w:rPr>
                          <w:rFonts w:ascii="NTFCursive" w:hAnsi="NTFCursive"/>
                          <w:kern w:val="2"/>
                          <w:sz w:val="32"/>
                        </w:rPr>
                        <w:t xml:space="preserve"> </w:t>
                      </w:r>
                      <w:r w:rsidR="007A78F3"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</w:t>
                      </w:r>
                      <w:r w:rsidR="007A78F3">
                        <w:rPr>
                          <w:rFonts w:ascii="NTFCursive" w:hAnsi="NTFCursive"/>
                          <w:kern w:val="2"/>
                          <w:sz w:val="32"/>
                        </w:rPr>
                        <w:t xml:space="preserve"> </w:t>
                      </w:r>
                      <w:r w:rsidR="007A78F3"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</w:t>
                      </w:r>
                      <w:r w:rsidR="007A78F3">
                        <w:rPr>
                          <w:rFonts w:ascii="NTFCursive" w:hAnsi="NTFCursive"/>
                          <w:kern w:val="2"/>
                          <w:sz w:val="32"/>
                        </w:rPr>
                        <w:t xml:space="preserve"> </w:t>
                      </w:r>
                      <w:r w:rsidR="007A78F3"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</w:t>
                      </w:r>
                      <w:r w:rsidR="007A78F3">
                        <w:rPr>
                          <w:rFonts w:ascii="NTFCursive" w:hAnsi="NTFCursive"/>
                          <w:kern w:val="2"/>
                          <w:sz w:val="32"/>
                        </w:rPr>
                        <w:t xml:space="preserve"> </w:t>
                      </w:r>
                      <w:r w:rsidR="007A78F3"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</w:t>
                      </w:r>
                      <w:r w:rsidR="00D467D4"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</w:t>
                      </w:r>
                      <w:r w:rsidR="00D467D4">
                        <w:rPr>
                          <w:rFonts w:ascii="NTFCursive" w:hAnsi="NTFCursive"/>
                          <w:kern w:val="2"/>
                          <w:sz w:val="32"/>
                        </w:rPr>
                        <w:t xml:space="preserve"> </w:t>
                      </w:r>
                      <w:r w:rsidR="00D467D4"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</w:t>
                      </w:r>
                      <w:r w:rsidR="00D467D4">
                        <w:rPr>
                          <w:rFonts w:ascii="NTFCursive" w:hAnsi="NTFCursive"/>
                          <w:kern w:val="2"/>
                          <w:sz w:val="32"/>
                        </w:rPr>
                        <w:t xml:space="preserve"> </w:t>
                      </w:r>
                      <w:r w:rsidR="00D467D4"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</w:t>
                      </w:r>
                      <w:r w:rsidR="00D467D4">
                        <w:rPr>
                          <w:rFonts w:ascii="NTFCursive" w:hAnsi="NTFCursive"/>
                          <w:kern w:val="2"/>
                          <w:sz w:val="32"/>
                        </w:rPr>
                        <w:t xml:space="preserve"> </w:t>
                      </w:r>
                      <w:r w:rsidR="00D467D4"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</w:t>
                      </w:r>
                      <w:r w:rsidR="00D467D4">
                        <w:rPr>
                          <w:rFonts w:ascii="NTFCursive" w:hAnsi="NTFCursive"/>
                          <w:kern w:val="2"/>
                          <w:sz w:val="32"/>
                        </w:rPr>
                        <w:t xml:space="preserve"> </w:t>
                      </w:r>
                      <w:r w:rsidR="00D467D4"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</w:t>
                      </w:r>
                      <w:r w:rsidR="00D467D4">
                        <w:rPr>
                          <w:rFonts w:ascii="NTFCursive" w:hAnsi="NTFCursive"/>
                          <w:kern w:val="2"/>
                          <w:sz w:val="32"/>
                        </w:rPr>
                        <w:t xml:space="preserve"> </w:t>
                      </w:r>
                      <w:r w:rsidR="00D467D4"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</w:t>
                      </w:r>
                      <w:r w:rsidR="00D467D4">
                        <w:rPr>
                          <w:rFonts w:ascii="NTFCursive" w:hAnsi="NTFCursive"/>
                          <w:kern w:val="2"/>
                          <w:sz w:val="32"/>
                        </w:rPr>
                        <w:t xml:space="preserve"> </w:t>
                      </w:r>
                      <w:r w:rsidR="00D467D4"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</w:t>
                      </w:r>
                      <w:r w:rsidR="00D467D4">
                        <w:rPr>
                          <w:rFonts w:ascii="NTFCursive" w:hAnsi="NTFCursive"/>
                          <w:kern w:val="2"/>
                          <w:sz w:val="3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2296C">
        <w:rPr>
          <w:rFonts w:ascii="NTFPrint" w:hAnsi="NTFPrint"/>
          <w:noProof/>
          <w:kern w:val="2"/>
          <w:sz w:val="96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F5ADBAD" wp14:editId="0BAA5D2F">
                <wp:simplePos x="0" y="0"/>
                <wp:positionH relativeFrom="margin">
                  <wp:posOffset>4062730</wp:posOffset>
                </wp:positionH>
                <wp:positionV relativeFrom="paragraph">
                  <wp:posOffset>410738</wp:posOffset>
                </wp:positionV>
                <wp:extent cx="1291590" cy="255397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1590" cy="2553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4D60" w:rsidRPr="00BF6654" w:rsidRDefault="007A78F3" w:rsidP="00D467D4">
                            <w:pPr>
                              <w:spacing w:line="360" w:lineRule="auto"/>
                              <w:jc w:val="center"/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</w:pPr>
                            <w:r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>L</w:t>
                            </w:r>
                            <w:r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</w:t>
                            </w:r>
                            <w:r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</w:t>
                            </w:r>
                            <w:r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</w:t>
                            </w:r>
                            <w:r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>-</w:t>
                            </w:r>
                            <w:r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</w:t>
                            </w:r>
                            <w:r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</w:t>
                            </w:r>
                            <w:r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</w:t>
                            </w:r>
                            <w:r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</w:t>
                            </w:r>
                            <w:r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</w:t>
                            </w:r>
                            <w:r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</w:t>
                            </w:r>
                            <w:r w:rsidR="00D467D4"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</w:t>
                            </w:r>
                            <w:r w:rsidR="00D467D4"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>.</w:t>
                            </w:r>
                            <w:r w:rsidR="00BF6654"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ADBAD" id="Text Box 21" o:spid="_x0000_s1031" type="#_x0000_t202" style="position:absolute;margin-left:319.9pt;margin-top:32.35pt;width:101.7pt;height:201.1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" filled="f" stroked="f" strokeweight=".5pt">
                <v:textbox>
                  <w:txbxContent>
                    <w:p w:rsidR="00534D60" w:rsidRPr="00BF6654" w:rsidRDefault="007A78F3" w:rsidP="00D467D4">
                      <w:pPr>
                        <w:spacing w:line="360" w:lineRule="auto"/>
                        <w:jc w:val="center"/>
                        <w:rPr>
                          <w:rFonts w:ascii="NTFCursive" w:hAnsi="NTFCursive"/>
                          <w:kern w:val="2"/>
                          <w:sz w:val="32"/>
                        </w:rPr>
                      </w:pPr>
                      <w:r>
                        <w:rPr>
                          <w:rFonts w:ascii="NTFCursive" w:hAnsi="NTFCursive"/>
                          <w:kern w:val="2"/>
                          <w:sz w:val="32"/>
                        </w:rPr>
                        <w:t>L</w:t>
                      </w:r>
                      <w:r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</w:t>
                      </w:r>
                      <w:r>
                        <w:rPr>
                          <w:rFonts w:ascii="NTFCursive" w:hAnsi="NTFCursive"/>
                          <w:kern w:val="2"/>
                          <w:sz w:val="32"/>
                        </w:rPr>
                        <w:t xml:space="preserve"> </w:t>
                      </w:r>
                      <w:r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</w:t>
                      </w:r>
                      <w:r>
                        <w:rPr>
                          <w:rFonts w:ascii="NTFCursive" w:hAnsi="NTFCursive"/>
                          <w:kern w:val="2"/>
                          <w:sz w:val="32"/>
                        </w:rPr>
                        <w:t xml:space="preserve"> </w:t>
                      </w:r>
                      <w:r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</w:t>
                      </w:r>
                      <w:r>
                        <w:rPr>
                          <w:rFonts w:ascii="NTFCursive" w:hAnsi="NTFCursive"/>
                          <w:kern w:val="2"/>
                          <w:sz w:val="32"/>
                        </w:rPr>
                        <w:t>-</w:t>
                      </w:r>
                      <w:r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</w:t>
                      </w:r>
                      <w:r>
                        <w:rPr>
                          <w:rFonts w:ascii="NTFCursive" w:hAnsi="NTFCursive"/>
                          <w:kern w:val="2"/>
                          <w:sz w:val="32"/>
                        </w:rPr>
                        <w:t xml:space="preserve"> </w:t>
                      </w:r>
                      <w:r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</w:t>
                      </w:r>
                      <w:r>
                        <w:rPr>
                          <w:rFonts w:ascii="NTFCursive" w:hAnsi="NTFCursive"/>
                          <w:kern w:val="2"/>
                          <w:sz w:val="32"/>
                        </w:rPr>
                        <w:t xml:space="preserve"> </w:t>
                      </w:r>
                      <w:r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</w:t>
                      </w:r>
                      <w:r>
                        <w:rPr>
                          <w:rFonts w:ascii="NTFCursive" w:hAnsi="NTFCursive"/>
                          <w:kern w:val="2"/>
                          <w:sz w:val="32"/>
                        </w:rPr>
                        <w:t xml:space="preserve"> </w:t>
                      </w:r>
                      <w:r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</w:t>
                      </w:r>
                      <w:r>
                        <w:rPr>
                          <w:rFonts w:ascii="NTFCursive" w:hAnsi="NTFCursive"/>
                          <w:kern w:val="2"/>
                          <w:sz w:val="32"/>
                        </w:rPr>
                        <w:t xml:space="preserve"> </w:t>
                      </w:r>
                      <w:r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</w:t>
                      </w:r>
                      <w:r>
                        <w:rPr>
                          <w:rFonts w:ascii="NTFCursive" w:hAnsi="NTFCursive"/>
                          <w:kern w:val="2"/>
                          <w:sz w:val="32"/>
                        </w:rPr>
                        <w:t xml:space="preserve"> </w:t>
                      </w:r>
                      <w:r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</w:t>
                      </w:r>
                      <w:r w:rsidR="00D467D4"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</w:t>
                      </w:r>
                      <w:r w:rsidR="00D467D4">
                        <w:rPr>
                          <w:rFonts w:ascii="NTFCursive" w:hAnsi="NTFCursive"/>
                          <w:kern w:val="2"/>
                          <w:sz w:val="32"/>
                        </w:rPr>
                        <w:t>.</w:t>
                      </w:r>
                      <w:r w:rsidR="00BF6654">
                        <w:rPr>
                          <w:rFonts w:ascii="NTFCursive" w:hAnsi="NTFCursive"/>
                          <w:kern w:val="2"/>
                          <w:sz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2296C">
        <w:rPr>
          <w:rFonts w:ascii="NTFPrint" w:hAnsi="NTFPrint"/>
          <w:noProof/>
          <w:kern w:val="2"/>
          <w:sz w:val="96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1C585C1" wp14:editId="31A90100">
                <wp:simplePos x="0" y="0"/>
                <wp:positionH relativeFrom="margin">
                  <wp:posOffset>114</wp:posOffset>
                </wp:positionH>
                <wp:positionV relativeFrom="paragraph">
                  <wp:posOffset>55245</wp:posOffset>
                </wp:positionV>
                <wp:extent cx="1291590" cy="255397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1590" cy="2553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4D60" w:rsidRPr="007A78F3" w:rsidRDefault="00534D60" w:rsidP="00D467D4">
                            <w:pPr>
                              <w:spacing w:line="276" w:lineRule="auto"/>
                              <w:jc w:val="center"/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</w:pPr>
                            <w:r w:rsidRPr="00534D60"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>C</w:t>
                            </w:r>
                            <w:r w:rsidRPr="00BF6654"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</w:t>
                            </w:r>
                            <w:r w:rsidR="00BF6654" w:rsidRPr="00BF6654"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</w:t>
                            </w:r>
                            <w:r w:rsidR="00BF6654"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 xml:space="preserve"> </w:t>
                            </w:r>
                            <w:r w:rsidR="00BF6654" w:rsidRPr="00BF6654"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</w:t>
                            </w:r>
                            <w:r w:rsidR="00BF6654"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 xml:space="preserve"> </w:t>
                            </w:r>
                            <w:r w:rsidR="00BF6654"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</w:t>
                            </w:r>
                            <w:r w:rsidR="00BF6654"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 xml:space="preserve"> </w:t>
                            </w:r>
                            <w:r w:rsidR="00BF6654"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</w:t>
                            </w:r>
                            <w:r w:rsidR="00BF6654"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 xml:space="preserve"> </w:t>
                            </w:r>
                            <w:r w:rsidR="00BF6654"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</w:t>
                            </w:r>
                            <w:r w:rsidR="00BF6654"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 xml:space="preserve"> </w:t>
                            </w:r>
                            <w:r w:rsidR="00BF6654"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</w:t>
                            </w:r>
                            <w:r w:rsidR="00BF6654"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 xml:space="preserve"> </w:t>
                            </w:r>
                            <w:r w:rsidR="00BF6654"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</w:t>
                            </w:r>
                            <w:r w:rsidR="00BF6654"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 xml:space="preserve"> </w:t>
                            </w:r>
                            <w:r w:rsidR="00BF6654"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</w:t>
                            </w:r>
                            <w:r w:rsidR="00BF6654"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 xml:space="preserve"> </w:t>
                            </w:r>
                            <w:r w:rsidR="00BF6654"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</w:t>
                            </w:r>
                            <w:r w:rsidR="00BF6654"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 xml:space="preserve"> </w:t>
                            </w:r>
                            <w:r w:rsidR="00BF6654"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</w:t>
                            </w:r>
                            <w:r w:rsidR="00BF6654"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 xml:space="preserve"> </w:t>
                            </w:r>
                            <w:r w:rsidR="00BF6654"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</w:t>
                            </w:r>
                            <w:r w:rsidR="007A78F3"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</w:t>
                            </w:r>
                            <w:r w:rsidR="007A78F3"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 xml:space="preserve">, </w:t>
                            </w:r>
                            <w:r w:rsidR="007A78F3"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</w:t>
                            </w:r>
                            <w:r w:rsidR="007A78F3"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 xml:space="preserve"> </w:t>
                            </w:r>
                            <w:r w:rsidR="007A78F3"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</w:t>
                            </w:r>
                            <w:r w:rsidR="007A78F3"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 xml:space="preserve"> </w:t>
                            </w:r>
                            <w:r w:rsidR="007A78F3"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</w:t>
                            </w:r>
                            <w:r w:rsidR="007A78F3"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 xml:space="preserve"> </w:t>
                            </w:r>
                            <w:r w:rsidR="007A78F3"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</w:t>
                            </w:r>
                            <w:r w:rsidR="007A78F3"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 xml:space="preserve"> </w:t>
                            </w:r>
                            <w:r w:rsidR="007A78F3"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</w:t>
                            </w:r>
                            <w:r w:rsidR="007A78F3"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 xml:space="preserve"> </w:t>
                            </w:r>
                            <w:r w:rsidR="007A78F3"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</w:t>
                            </w:r>
                            <w:r w:rsidR="007A78F3"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585C1" id="Text Box 3" o:spid="_x0000_s1032" type="#_x0000_t202" style="position:absolute;margin-left:0;margin-top:4.35pt;width:101.7pt;height:201.1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" filled="f" stroked="f" strokeweight=".5pt">
                <v:textbox>
                  <w:txbxContent>
                    <w:p w:rsidR="00534D60" w:rsidRPr="007A78F3" w:rsidRDefault="00534D60" w:rsidP="00D467D4">
                      <w:pPr>
                        <w:spacing w:line="276" w:lineRule="auto"/>
                        <w:jc w:val="center"/>
                        <w:rPr>
                          <w:rFonts w:ascii="NTFCursive" w:hAnsi="NTFCursive"/>
                          <w:kern w:val="2"/>
                          <w:sz w:val="32"/>
                        </w:rPr>
                      </w:pPr>
                      <w:r w:rsidRPr="00534D60">
                        <w:rPr>
                          <w:rFonts w:ascii="NTFCursive" w:hAnsi="NTFCursive"/>
                          <w:kern w:val="2"/>
                          <w:sz w:val="32"/>
                        </w:rPr>
                        <w:t>C</w:t>
                      </w:r>
                      <w:r w:rsidRPr="00BF6654"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</w:t>
                      </w:r>
                      <w:r w:rsidR="00BF6654" w:rsidRPr="00BF6654"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</w:t>
                      </w:r>
                      <w:r w:rsidR="00BF6654">
                        <w:rPr>
                          <w:rFonts w:ascii="NTFCursive" w:hAnsi="NTFCursive"/>
                          <w:kern w:val="2"/>
                          <w:sz w:val="32"/>
                        </w:rPr>
                        <w:t xml:space="preserve"> </w:t>
                      </w:r>
                      <w:r w:rsidR="00BF6654" w:rsidRPr="00BF6654"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</w:t>
                      </w:r>
                      <w:r w:rsidR="00BF6654">
                        <w:rPr>
                          <w:rFonts w:ascii="NTFCursive" w:hAnsi="NTFCursive"/>
                          <w:kern w:val="2"/>
                          <w:sz w:val="32"/>
                        </w:rPr>
                        <w:t xml:space="preserve"> </w:t>
                      </w:r>
                      <w:r w:rsidR="00BF6654"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</w:t>
                      </w:r>
                      <w:r w:rsidR="00BF6654">
                        <w:rPr>
                          <w:rFonts w:ascii="NTFCursive" w:hAnsi="NTFCursive"/>
                          <w:kern w:val="2"/>
                          <w:sz w:val="32"/>
                        </w:rPr>
                        <w:t xml:space="preserve"> </w:t>
                      </w:r>
                      <w:r w:rsidR="00BF6654"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</w:t>
                      </w:r>
                      <w:r w:rsidR="00BF6654">
                        <w:rPr>
                          <w:rFonts w:ascii="NTFCursive" w:hAnsi="NTFCursive"/>
                          <w:kern w:val="2"/>
                          <w:sz w:val="32"/>
                        </w:rPr>
                        <w:t xml:space="preserve"> </w:t>
                      </w:r>
                      <w:r w:rsidR="00BF6654"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</w:t>
                      </w:r>
                      <w:r w:rsidR="00BF6654">
                        <w:rPr>
                          <w:rFonts w:ascii="NTFCursive" w:hAnsi="NTFCursive"/>
                          <w:kern w:val="2"/>
                          <w:sz w:val="32"/>
                        </w:rPr>
                        <w:t xml:space="preserve"> </w:t>
                      </w:r>
                      <w:r w:rsidR="00BF6654"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</w:t>
                      </w:r>
                      <w:r w:rsidR="00BF6654">
                        <w:rPr>
                          <w:rFonts w:ascii="NTFCursive" w:hAnsi="NTFCursive"/>
                          <w:kern w:val="2"/>
                          <w:sz w:val="32"/>
                        </w:rPr>
                        <w:t xml:space="preserve"> </w:t>
                      </w:r>
                      <w:r w:rsidR="00BF6654"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</w:t>
                      </w:r>
                      <w:r w:rsidR="00BF6654">
                        <w:rPr>
                          <w:rFonts w:ascii="NTFCursive" w:hAnsi="NTFCursive"/>
                          <w:kern w:val="2"/>
                          <w:sz w:val="32"/>
                        </w:rPr>
                        <w:t xml:space="preserve"> </w:t>
                      </w:r>
                      <w:r w:rsidR="00BF6654"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</w:t>
                      </w:r>
                      <w:r w:rsidR="00BF6654">
                        <w:rPr>
                          <w:rFonts w:ascii="NTFCursive" w:hAnsi="NTFCursive"/>
                          <w:kern w:val="2"/>
                          <w:sz w:val="32"/>
                        </w:rPr>
                        <w:t xml:space="preserve"> </w:t>
                      </w:r>
                      <w:r w:rsidR="00BF6654"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</w:t>
                      </w:r>
                      <w:r w:rsidR="00BF6654">
                        <w:rPr>
                          <w:rFonts w:ascii="NTFCursive" w:hAnsi="NTFCursive"/>
                          <w:kern w:val="2"/>
                          <w:sz w:val="32"/>
                        </w:rPr>
                        <w:t xml:space="preserve"> </w:t>
                      </w:r>
                      <w:r w:rsidR="00BF6654"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</w:t>
                      </w:r>
                      <w:r w:rsidR="00BF6654">
                        <w:rPr>
                          <w:rFonts w:ascii="NTFCursive" w:hAnsi="NTFCursive"/>
                          <w:kern w:val="2"/>
                          <w:sz w:val="32"/>
                        </w:rPr>
                        <w:t xml:space="preserve"> </w:t>
                      </w:r>
                      <w:r w:rsidR="00BF6654"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</w:t>
                      </w:r>
                      <w:r w:rsidR="007A78F3"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</w:t>
                      </w:r>
                      <w:r w:rsidR="007A78F3">
                        <w:rPr>
                          <w:rFonts w:ascii="NTFCursive" w:hAnsi="NTFCursive"/>
                          <w:kern w:val="2"/>
                          <w:sz w:val="32"/>
                        </w:rPr>
                        <w:t xml:space="preserve">, </w:t>
                      </w:r>
                      <w:r w:rsidR="007A78F3"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</w:t>
                      </w:r>
                      <w:r w:rsidR="007A78F3">
                        <w:rPr>
                          <w:rFonts w:ascii="NTFCursive" w:hAnsi="NTFCursive"/>
                          <w:kern w:val="2"/>
                          <w:sz w:val="32"/>
                        </w:rPr>
                        <w:t xml:space="preserve"> </w:t>
                      </w:r>
                      <w:r w:rsidR="007A78F3"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</w:t>
                      </w:r>
                      <w:r w:rsidR="007A78F3">
                        <w:rPr>
                          <w:rFonts w:ascii="NTFCursive" w:hAnsi="NTFCursive"/>
                          <w:kern w:val="2"/>
                          <w:sz w:val="32"/>
                        </w:rPr>
                        <w:t xml:space="preserve"> </w:t>
                      </w:r>
                      <w:r w:rsidR="007A78F3"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</w:t>
                      </w:r>
                      <w:r w:rsidR="007A78F3">
                        <w:rPr>
                          <w:rFonts w:ascii="NTFCursive" w:hAnsi="NTFCursive"/>
                          <w:kern w:val="2"/>
                          <w:sz w:val="32"/>
                        </w:rPr>
                        <w:t xml:space="preserve"> </w:t>
                      </w:r>
                      <w:r w:rsidR="007A78F3"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</w:t>
                      </w:r>
                      <w:r w:rsidR="007A78F3">
                        <w:rPr>
                          <w:rFonts w:ascii="NTFCursive" w:hAnsi="NTFCursive"/>
                          <w:kern w:val="2"/>
                          <w:sz w:val="32"/>
                        </w:rPr>
                        <w:t xml:space="preserve"> </w:t>
                      </w:r>
                      <w:r w:rsidR="007A78F3"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</w:t>
                      </w:r>
                      <w:r w:rsidR="007A78F3">
                        <w:rPr>
                          <w:rFonts w:ascii="NTFCursive" w:hAnsi="NTFCursive"/>
                          <w:kern w:val="2"/>
                          <w:sz w:val="32"/>
                        </w:rPr>
                        <w:t xml:space="preserve"> </w:t>
                      </w:r>
                      <w:r w:rsidR="007A78F3"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</w:t>
                      </w:r>
                      <w:r w:rsidR="007A78F3">
                        <w:rPr>
                          <w:rFonts w:ascii="NTFCursive" w:hAnsi="NTFCursive"/>
                          <w:kern w:val="2"/>
                          <w:sz w:val="3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2296C">
        <w:rPr>
          <w:rFonts w:ascii="NTFPrint" w:hAnsi="NTFPrint"/>
          <w:noProof/>
          <w:kern w:val="2"/>
          <w:sz w:val="96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B982635" wp14:editId="56FE847D">
                <wp:simplePos x="0" y="0"/>
                <wp:positionH relativeFrom="margin">
                  <wp:posOffset>1335812</wp:posOffset>
                </wp:positionH>
                <wp:positionV relativeFrom="paragraph">
                  <wp:posOffset>64706</wp:posOffset>
                </wp:positionV>
                <wp:extent cx="1291772" cy="2554514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1772" cy="25545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4D60" w:rsidRPr="00BF6654" w:rsidRDefault="00534D60" w:rsidP="00D467D4">
                            <w:pPr>
                              <w:spacing w:line="276" w:lineRule="auto"/>
                              <w:jc w:val="center"/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</w:pPr>
                            <w:r w:rsidRPr="00534D60"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>C</w:t>
                            </w:r>
                            <w:r w:rsidRPr="00534D60"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</w:t>
                            </w:r>
                            <w:r w:rsidR="00BF6654"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</w:t>
                            </w:r>
                            <w:r w:rsidR="00BF6654"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 xml:space="preserve"> </w:t>
                            </w:r>
                            <w:r w:rsidR="00BF6654"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</w:t>
                            </w:r>
                            <w:r w:rsidR="00BF6654"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 xml:space="preserve"> </w:t>
                            </w:r>
                            <w:r w:rsidR="00BF6654"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</w:t>
                            </w:r>
                            <w:r w:rsidR="007A78F3"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</w:t>
                            </w:r>
                            <w:r w:rsidR="007A78F3"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 xml:space="preserve">, </w:t>
                            </w:r>
                            <w:r w:rsidR="007A78F3"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</w:t>
                            </w:r>
                            <w:r w:rsidR="00BF6654"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 xml:space="preserve"> </w:t>
                            </w:r>
                            <w:r w:rsidR="00BF6654"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</w:t>
                            </w:r>
                            <w:r w:rsidRPr="00534D60"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 xml:space="preserve"> </w:t>
                            </w:r>
                            <w:r w:rsidR="00BF6654"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</w:t>
                            </w:r>
                            <w:r w:rsidR="00BF6654"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 xml:space="preserve"> </w:t>
                            </w:r>
                            <w:r w:rsidR="00BF6654"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</w:t>
                            </w:r>
                            <w:r w:rsidR="00BF6654"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 xml:space="preserve"> </w:t>
                            </w:r>
                            <w:r w:rsidR="00BF6654"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</w:t>
                            </w:r>
                            <w:r w:rsidR="00BF6654"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 xml:space="preserve"> </w:t>
                            </w:r>
                            <w:r w:rsidR="00BF6654"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</w:t>
                            </w:r>
                            <w:r w:rsidR="00BF6654"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 xml:space="preserve"> </w:t>
                            </w:r>
                            <w:r w:rsidR="00BF6654"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</w:t>
                            </w:r>
                            <w:r w:rsidR="00BF6654"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 xml:space="preserve"> </w:t>
                            </w:r>
                            <w:r w:rsidR="00BF6654"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</w:t>
                            </w:r>
                            <w:r w:rsidR="00BF6654"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 xml:space="preserve"> </w:t>
                            </w:r>
                            <w:r w:rsidR="00BF6654"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</w:t>
                            </w:r>
                            <w:r w:rsidR="00BF6654"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 xml:space="preserve"> </w:t>
                            </w:r>
                            <w:r w:rsidR="00BF6654"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</w:t>
                            </w:r>
                            <w:r w:rsidR="00BF6654"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 xml:space="preserve"> </w:t>
                            </w:r>
                            <w:r w:rsidR="00BF6654"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</w:t>
                            </w:r>
                            <w:r w:rsidR="00BF6654"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 xml:space="preserve">, </w:t>
                            </w:r>
                            <w:r w:rsidR="00BF6654"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</w:t>
                            </w:r>
                            <w:r w:rsidR="00BF6654"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 xml:space="preserve"> </w:t>
                            </w:r>
                            <w:r w:rsidR="00BF6654"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</w:t>
                            </w:r>
                            <w:r w:rsidR="00BF6654"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82635" id="Text Box 6" o:spid="_x0000_s1033" type="#_x0000_t202" style="position:absolute;margin-left:105.2pt;margin-top:5.1pt;width:101.7pt;height:201.1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" filled="f" stroked="f" strokeweight=".5pt">
                <v:textbox>
                  <w:txbxContent>
                    <w:p w:rsidR="00534D60" w:rsidRPr="00BF6654" w:rsidRDefault="00534D60" w:rsidP="00D467D4">
                      <w:pPr>
                        <w:spacing w:line="276" w:lineRule="auto"/>
                        <w:jc w:val="center"/>
                        <w:rPr>
                          <w:rFonts w:ascii="NTFCursive" w:hAnsi="NTFCursive"/>
                          <w:kern w:val="2"/>
                          <w:sz w:val="32"/>
                        </w:rPr>
                      </w:pPr>
                      <w:r w:rsidRPr="00534D60">
                        <w:rPr>
                          <w:rFonts w:ascii="NTFCursive" w:hAnsi="NTFCursive"/>
                          <w:kern w:val="2"/>
                          <w:sz w:val="32"/>
                        </w:rPr>
                        <w:t>C</w:t>
                      </w:r>
                      <w:r w:rsidRPr="00534D60"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</w:t>
                      </w:r>
                      <w:r w:rsidR="00BF6654"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</w:t>
                      </w:r>
                      <w:r w:rsidR="00BF6654">
                        <w:rPr>
                          <w:rFonts w:ascii="NTFCursive" w:hAnsi="NTFCursive"/>
                          <w:kern w:val="2"/>
                          <w:sz w:val="32"/>
                        </w:rPr>
                        <w:t xml:space="preserve"> </w:t>
                      </w:r>
                      <w:r w:rsidR="00BF6654"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</w:t>
                      </w:r>
                      <w:r w:rsidR="00BF6654">
                        <w:rPr>
                          <w:rFonts w:ascii="NTFCursive" w:hAnsi="NTFCursive"/>
                          <w:kern w:val="2"/>
                          <w:sz w:val="32"/>
                        </w:rPr>
                        <w:t xml:space="preserve"> </w:t>
                      </w:r>
                      <w:r w:rsidR="00BF6654"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</w:t>
                      </w:r>
                      <w:r w:rsidR="007A78F3"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</w:t>
                      </w:r>
                      <w:r w:rsidR="007A78F3">
                        <w:rPr>
                          <w:rFonts w:ascii="NTFCursive" w:hAnsi="NTFCursive"/>
                          <w:kern w:val="2"/>
                          <w:sz w:val="32"/>
                        </w:rPr>
                        <w:t xml:space="preserve">, </w:t>
                      </w:r>
                      <w:r w:rsidR="007A78F3"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</w:t>
                      </w:r>
                      <w:r w:rsidR="00BF6654">
                        <w:rPr>
                          <w:rFonts w:ascii="NTFCursive" w:hAnsi="NTFCursive"/>
                          <w:kern w:val="2"/>
                          <w:sz w:val="32"/>
                        </w:rPr>
                        <w:t xml:space="preserve"> </w:t>
                      </w:r>
                      <w:r w:rsidR="00BF6654"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</w:t>
                      </w:r>
                      <w:r w:rsidRPr="00534D60">
                        <w:rPr>
                          <w:rFonts w:ascii="NTFCursive" w:hAnsi="NTFCursive"/>
                          <w:kern w:val="2"/>
                          <w:sz w:val="32"/>
                        </w:rPr>
                        <w:t xml:space="preserve"> </w:t>
                      </w:r>
                      <w:r w:rsidR="00BF6654"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</w:t>
                      </w:r>
                      <w:r w:rsidR="00BF6654">
                        <w:rPr>
                          <w:rFonts w:ascii="NTFCursive" w:hAnsi="NTFCursive"/>
                          <w:kern w:val="2"/>
                          <w:sz w:val="32"/>
                        </w:rPr>
                        <w:t xml:space="preserve"> </w:t>
                      </w:r>
                      <w:r w:rsidR="00BF6654"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</w:t>
                      </w:r>
                      <w:r w:rsidR="00BF6654">
                        <w:rPr>
                          <w:rFonts w:ascii="NTFCursive" w:hAnsi="NTFCursive"/>
                          <w:kern w:val="2"/>
                          <w:sz w:val="32"/>
                        </w:rPr>
                        <w:t xml:space="preserve"> </w:t>
                      </w:r>
                      <w:r w:rsidR="00BF6654"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</w:t>
                      </w:r>
                      <w:r w:rsidR="00BF6654">
                        <w:rPr>
                          <w:rFonts w:ascii="NTFCursive" w:hAnsi="NTFCursive"/>
                          <w:kern w:val="2"/>
                          <w:sz w:val="32"/>
                        </w:rPr>
                        <w:t xml:space="preserve"> </w:t>
                      </w:r>
                      <w:r w:rsidR="00BF6654"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</w:t>
                      </w:r>
                      <w:r w:rsidR="00BF6654">
                        <w:rPr>
                          <w:rFonts w:ascii="NTFCursive" w:hAnsi="NTFCursive"/>
                          <w:kern w:val="2"/>
                          <w:sz w:val="32"/>
                        </w:rPr>
                        <w:t xml:space="preserve"> </w:t>
                      </w:r>
                      <w:r w:rsidR="00BF6654"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</w:t>
                      </w:r>
                      <w:r w:rsidR="00BF6654">
                        <w:rPr>
                          <w:rFonts w:ascii="NTFCursive" w:hAnsi="NTFCursive"/>
                          <w:kern w:val="2"/>
                          <w:sz w:val="32"/>
                        </w:rPr>
                        <w:t xml:space="preserve"> </w:t>
                      </w:r>
                      <w:r w:rsidR="00BF6654"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</w:t>
                      </w:r>
                      <w:r w:rsidR="00BF6654">
                        <w:rPr>
                          <w:rFonts w:ascii="NTFCursive" w:hAnsi="NTFCursive"/>
                          <w:kern w:val="2"/>
                          <w:sz w:val="32"/>
                        </w:rPr>
                        <w:t xml:space="preserve"> </w:t>
                      </w:r>
                      <w:r w:rsidR="00BF6654"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</w:t>
                      </w:r>
                      <w:r w:rsidR="00BF6654">
                        <w:rPr>
                          <w:rFonts w:ascii="NTFCursive" w:hAnsi="NTFCursive"/>
                          <w:kern w:val="2"/>
                          <w:sz w:val="32"/>
                        </w:rPr>
                        <w:t xml:space="preserve"> </w:t>
                      </w:r>
                      <w:r w:rsidR="00BF6654"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</w:t>
                      </w:r>
                      <w:r w:rsidR="00BF6654">
                        <w:rPr>
                          <w:rFonts w:ascii="NTFCursive" w:hAnsi="NTFCursive"/>
                          <w:kern w:val="2"/>
                          <w:sz w:val="32"/>
                        </w:rPr>
                        <w:t xml:space="preserve"> </w:t>
                      </w:r>
                      <w:r w:rsidR="00BF6654"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</w:t>
                      </w:r>
                      <w:r w:rsidR="00BF6654">
                        <w:rPr>
                          <w:rFonts w:ascii="NTFCursive" w:hAnsi="NTFCursive"/>
                          <w:kern w:val="2"/>
                          <w:sz w:val="32"/>
                        </w:rPr>
                        <w:t xml:space="preserve">, </w:t>
                      </w:r>
                      <w:r w:rsidR="00BF6654"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</w:t>
                      </w:r>
                      <w:r w:rsidR="00BF6654">
                        <w:rPr>
                          <w:rFonts w:ascii="NTFCursive" w:hAnsi="NTFCursive"/>
                          <w:kern w:val="2"/>
                          <w:sz w:val="32"/>
                        </w:rPr>
                        <w:t xml:space="preserve"> </w:t>
                      </w:r>
                      <w:r w:rsidR="00BF6654"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</w:t>
                      </w:r>
                      <w:r w:rsidR="00BF6654">
                        <w:rPr>
                          <w:rFonts w:ascii="NTFCursive" w:hAnsi="NTFCursive"/>
                          <w:kern w:val="2"/>
                          <w:sz w:val="3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2296C">
        <w:rPr>
          <w:rFonts w:ascii="NTFPrint" w:hAnsi="NTFPrint"/>
          <w:noProof/>
          <w:kern w:val="2"/>
          <w:sz w:val="96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D2D82F4" wp14:editId="5605B8C9">
                <wp:simplePos x="0" y="0"/>
                <wp:positionH relativeFrom="margin">
                  <wp:posOffset>2717800</wp:posOffset>
                </wp:positionH>
                <wp:positionV relativeFrom="paragraph">
                  <wp:posOffset>181531</wp:posOffset>
                </wp:positionV>
                <wp:extent cx="1276141" cy="255397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141" cy="2553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4D60" w:rsidRPr="00BF6654" w:rsidRDefault="00534D60" w:rsidP="00D467D4">
                            <w:pPr>
                              <w:spacing w:line="276" w:lineRule="auto"/>
                              <w:jc w:val="center"/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</w:pPr>
                            <w:r w:rsidRPr="00534D60"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>C</w:t>
                            </w:r>
                            <w:r w:rsidRPr="00534D60"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</w:t>
                            </w:r>
                            <w:r w:rsidRPr="00534D60"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 xml:space="preserve"> </w:t>
                            </w:r>
                            <w:r w:rsidRPr="00534D60"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</w:t>
                            </w:r>
                            <w:r w:rsidR="00BF6654"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</w:t>
                            </w:r>
                            <w:r w:rsidR="00BF6654"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 xml:space="preserve"> </w:t>
                            </w:r>
                            <w:r w:rsidR="00BF6654"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</w:t>
                            </w:r>
                            <w:r w:rsidR="00BF6654"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 xml:space="preserve"> </w:t>
                            </w:r>
                            <w:r w:rsidR="00BF6654" w:rsidRPr="00BF6654"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</w:t>
                            </w:r>
                            <w:r w:rsidR="00BF6654"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 xml:space="preserve"> </w:t>
                            </w:r>
                            <w:r w:rsidR="00BF6654" w:rsidRPr="00BF6654"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</w:t>
                            </w:r>
                            <w:r w:rsidR="00BF6654"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 xml:space="preserve"> </w:t>
                            </w:r>
                            <w:r w:rsidR="00BF6654"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</w:t>
                            </w:r>
                            <w:r w:rsidR="00BF6654"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 xml:space="preserve"> </w:t>
                            </w:r>
                            <w:r w:rsidR="00BF6654"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</w:t>
                            </w:r>
                            <w:r w:rsidR="00BF6654"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 xml:space="preserve"> </w:t>
                            </w:r>
                            <w:r w:rsidR="00BF6654"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</w:t>
                            </w:r>
                            <w:r w:rsidR="00BF6654"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 xml:space="preserve"> </w:t>
                            </w:r>
                            <w:r w:rsidR="00BF6654" w:rsidRPr="00BF6654"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</w:t>
                            </w:r>
                            <w:r w:rsidR="00BF6654"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 xml:space="preserve">, </w:t>
                            </w:r>
                            <w:r w:rsidR="00BF6654"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</w:t>
                            </w:r>
                            <w:r w:rsidR="00BF6654" w:rsidRPr="00BF6654"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</w:t>
                            </w:r>
                            <w:r w:rsidR="00BF6654"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</w:t>
                            </w:r>
                            <w:r w:rsidR="00BF6654"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 xml:space="preserve"> </w:t>
                            </w:r>
                            <w:r w:rsidR="00BF6654"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</w:t>
                            </w:r>
                            <w:r w:rsidR="00BF6654"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 xml:space="preserve"> </w:t>
                            </w:r>
                            <w:r w:rsidR="00BF6654">
                              <w:rPr>
                                <w:rFonts w:ascii="NTFCursive" w:hAnsi="NTFCursive" w:hint="eastAsia"/>
                                <w:kern w:val="2"/>
                                <w:sz w:val="32"/>
                              </w:rPr>
                              <w:t></w:t>
                            </w:r>
                            <w:r w:rsidR="00BF6654">
                              <w:rPr>
                                <w:rFonts w:ascii="NTFCursive" w:hAnsi="NTFCursive"/>
                                <w:kern w:val="2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D82F4" id="Text Box 4" o:spid="_x0000_s1034" type="#_x0000_t202" style="position:absolute;margin-left:214pt;margin-top:14.3pt;width:100.5pt;height:201.1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" filled="f" stroked="f" strokeweight=".5pt">
                <v:textbox>
                  <w:txbxContent>
                    <w:p w:rsidR="00534D60" w:rsidRPr="00BF6654" w:rsidRDefault="00534D60" w:rsidP="00D467D4">
                      <w:pPr>
                        <w:spacing w:line="276" w:lineRule="auto"/>
                        <w:jc w:val="center"/>
                        <w:rPr>
                          <w:rFonts w:ascii="NTFCursive" w:hAnsi="NTFCursive"/>
                          <w:kern w:val="2"/>
                          <w:sz w:val="32"/>
                        </w:rPr>
                      </w:pPr>
                      <w:r w:rsidRPr="00534D60">
                        <w:rPr>
                          <w:rFonts w:ascii="NTFCursive" w:hAnsi="NTFCursive"/>
                          <w:kern w:val="2"/>
                          <w:sz w:val="32"/>
                        </w:rPr>
                        <w:t>C</w:t>
                      </w:r>
                      <w:r w:rsidRPr="00534D60"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</w:t>
                      </w:r>
                      <w:r w:rsidRPr="00534D60">
                        <w:rPr>
                          <w:rFonts w:ascii="NTFCursive" w:hAnsi="NTFCursive"/>
                          <w:kern w:val="2"/>
                          <w:sz w:val="32"/>
                        </w:rPr>
                        <w:t xml:space="preserve"> </w:t>
                      </w:r>
                      <w:r w:rsidRPr="00534D60"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</w:t>
                      </w:r>
                      <w:r w:rsidR="00BF6654"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</w:t>
                      </w:r>
                      <w:r w:rsidR="00BF6654">
                        <w:rPr>
                          <w:rFonts w:ascii="NTFCursive" w:hAnsi="NTFCursive"/>
                          <w:kern w:val="2"/>
                          <w:sz w:val="32"/>
                        </w:rPr>
                        <w:t xml:space="preserve"> </w:t>
                      </w:r>
                      <w:r w:rsidR="00BF6654"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</w:t>
                      </w:r>
                      <w:r w:rsidR="00BF6654">
                        <w:rPr>
                          <w:rFonts w:ascii="NTFCursive" w:hAnsi="NTFCursive"/>
                          <w:kern w:val="2"/>
                          <w:sz w:val="32"/>
                        </w:rPr>
                        <w:t xml:space="preserve"> </w:t>
                      </w:r>
                      <w:r w:rsidR="00BF6654" w:rsidRPr="00BF6654"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</w:t>
                      </w:r>
                      <w:r w:rsidR="00BF6654">
                        <w:rPr>
                          <w:rFonts w:ascii="NTFCursive" w:hAnsi="NTFCursive"/>
                          <w:kern w:val="2"/>
                          <w:sz w:val="32"/>
                        </w:rPr>
                        <w:t xml:space="preserve"> </w:t>
                      </w:r>
                      <w:r w:rsidR="00BF6654" w:rsidRPr="00BF6654"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</w:t>
                      </w:r>
                      <w:r w:rsidR="00BF6654">
                        <w:rPr>
                          <w:rFonts w:ascii="NTFCursive" w:hAnsi="NTFCursive"/>
                          <w:kern w:val="2"/>
                          <w:sz w:val="32"/>
                        </w:rPr>
                        <w:t xml:space="preserve"> </w:t>
                      </w:r>
                      <w:r w:rsidR="00BF6654"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</w:t>
                      </w:r>
                      <w:r w:rsidR="00BF6654">
                        <w:rPr>
                          <w:rFonts w:ascii="NTFCursive" w:hAnsi="NTFCursive"/>
                          <w:kern w:val="2"/>
                          <w:sz w:val="32"/>
                        </w:rPr>
                        <w:t xml:space="preserve"> </w:t>
                      </w:r>
                      <w:r w:rsidR="00BF6654"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</w:t>
                      </w:r>
                      <w:r w:rsidR="00BF6654">
                        <w:rPr>
                          <w:rFonts w:ascii="NTFCursive" w:hAnsi="NTFCursive"/>
                          <w:kern w:val="2"/>
                          <w:sz w:val="32"/>
                        </w:rPr>
                        <w:t xml:space="preserve"> </w:t>
                      </w:r>
                      <w:r w:rsidR="00BF6654"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</w:t>
                      </w:r>
                      <w:r w:rsidR="00BF6654">
                        <w:rPr>
                          <w:rFonts w:ascii="NTFCursive" w:hAnsi="NTFCursive"/>
                          <w:kern w:val="2"/>
                          <w:sz w:val="32"/>
                        </w:rPr>
                        <w:t xml:space="preserve"> </w:t>
                      </w:r>
                      <w:r w:rsidR="00BF6654" w:rsidRPr="00BF6654"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</w:t>
                      </w:r>
                      <w:r w:rsidR="00BF6654">
                        <w:rPr>
                          <w:rFonts w:ascii="NTFCursive" w:hAnsi="NTFCursive"/>
                          <w:kern w:val="2"/>
                          <w:sz w:val="32"/>
                        </w:rPr>
                        <w:t xml:space="preserve">, </w:t>
                      </w:r>
                      <w:r w:rsidR="00BF6654"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</w:t>
                      </w:r>
                      <w:r w:rsidR="00BF6654" w:rsidRPr="00BF6654"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</w:t>
                      </w:r>
                      <w:r w:rsidR="00BF6654"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</w:t>
                      </w:r>
                      <w:r w:rsidR="00BF6654">
                        <w:rPr>
                          <w:rFonts w:ascii="NTFCursive" w:hAnsi="NTFCursive"/>
                          <w:kern w:val="2"/>
                          <w:sz w:val="32"/>
                        </w:rPr>
                        <w:t xml:space="preserve"> </w:t>
                      </w:r>
                      <w:r w:rsidR="00BF6654"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</w:t>
                      </w:r>
                      <w:r w:rsidR="00BF6654">
                        <w:rPr>
                          <w:rFonts w:ascii="NTFCursive" w:hAnsi="NTFCursive"/>
                          <w:kern w:val="2"/>
                          <w:sz w:val="32"/>
                        </w:rPr>
                        <w:t xml:space="preserve"> </w:t>
                      </w:r>
                      <w:r w:rsidR="00BF6654">
                        <w:rPr>
                          <w:rFonts w:ascii="NTFCursive" w:hAnsi="NTFCursive" w:hint="eastAsia"/>
                          <w:kern w:val="2"/>
                          <w:sz w:val="32"/>
                        </w:rPr>
                        <w:t></w:t>
                      </w:r>
                      <w:r w:rsidR="00BF6654">
                        <w:rPr>
                          <w:rFonts w:ascii="NTFCursive" w:hAnsi="NTFCursive"/>
                          <w:kern w:val="2"/>
                          <w:sz w:val="3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34D60" w:rsidRPr="0022296C" w:rsidRDefault="00534D60" w:rsidP="00534D60">
      <w:pPr>
        <w:rPr>
          <w:rFonts w:ascii="NTFPrint" w:hAnsi="NTFPrint"/>
          <w:kern w:val="2"/>
          <w:sz w:val="96"/>
          <w:szCs w:val="96"/>
        </w:rPr>
      </w:pPr>
    </w:p>
    <w:p w:rsidR="00534D60" w:rsidRPr="0022296C" w:rsidRDefault="00534D60" w:rsidP="00534D60">
      <w:pPr>
        <w:jc w:val="right"/>
        <w:rPr>
          <w:rFonts w:ascii="NTFPrint" w:hAnsi="NTFPrint"/>
          <w:kern w:val="2"/>
          <w:sz w:val="96"/>
          <w:szCs w:val="96"/>
        </w:rPr>
      </w:pPr>
    </w:p>
    <w:p w:rsidR="00534D60" w:rsidRPr="0022296C" w:rsidRDefault="00534D60" w:rsidP="00534D60">
      <w:pPr>
        <w:jc w:val="right"/>
        <w:rPr>
          <w:rFonts w:ascii="NTFPrint" w:hAnsi="NTFPrint"/>
          <w:kern w:val="2"/>
          <w:sz w:val="96"/>
          <w:szCs w:val="96"/>
        </w:rPr>
      </w:pPr>
    </w:p>
    <w:p w:rsidR="00534D60" w:rsidRPr="0022296C" w:rsidRDefault="00534D60" w:rsidP="00534D60">
      <w:pPr>
        <w:jc w:val="right"/>
        <w:rPr>
          <w:rFonts w:ascii="NTFPrint" w:hAnsi="NTFPrint"/>
          <w:kern w:val="2"/>
          <w:sz w:val="96"/>
          <w:szCs w:val="96"/>
        </w:rPr>
      </w:pPr>
      <w:bookmarkStart w:id="0" w:name="_GoBack"/>
      <w:bookmarkEnd w:id="0"/>
      <w:r w:rsidRPr="0022296C">
        <w:rPr>
          <w:rFonts w:ascii="NTFPrint" w:hAnsi="NTFPrint"/>
          <w:noProof/>
          <w:kern w:val="2"/>
          <w:sz w:val="96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7A7DDE" wp14:editId="583B84CA">
                <wp:simplePos x="0" y="0"/>
                <wp:positionH relativeFrom="margin">
                  <wp:posOffset>10795</wp:posOffset>
                </wp:positionH>
                <wp:positionV relativeFrom="paragraph">
                  <wp:posOffset>513776</wp:posOffset>
                </wp:positionV>
                <wp:extent cx="6635115" cy="88519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115" cy="885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04C25" w:rsidRPr="00604C25" w:rsidRDefault="00604C25" w:rsidP="00604C25">
                            <w:pPr>
                              <w:jc w:val="center"/>
                              <w:rPr>
                                <w:rFonts w:ascii="NTFCursive" w:hAnsi="NTFCursive"/>
                                <w:kern w:val="2"/>
                                <w:sz w:val="80"/>
                                <w:szCs w:val="80"/>
                              </w:rPr>
                            </w:pPr>
                            <w:r w:rsidRPr="00604C25">
                              <w:rPr>
                                <w:rFonts w:ascii="NTFCursive" w:hAnsi="NTFCursive"/>
                                <w:kern w:val="2"/>
                                <w:sz w:val="80"/>
                                <w:szCs w:val="80"/>
                              </w:rPr>
                              <w:t>S</w:t>
                            </w:r>
                            <w:r w:rsidRPr="00604C25">
                              <w:rPr>
                                <w:rFonts w:ascii="NTFCursive" w:hAnsi="NTFCursive" w:hint="eastAsia"/>
                                <w:kern w:val="2"/>
                                <w:sz w:val="80"/>
                                <w:szCs w:val="80"/>
                              </w:rPr>
                              <w:t></w:t>
                            </w:r>
                            <w:r w:rsidRPr="00604C25">
                              <w:rPr>
                                <w:rFonts w:ascii="NTFCursive" w:hAnsi="NTFCursive"/>
                                <w:kern w:val="2"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Pr="00604C25">
                              <w:rPr>
                                <w:rFonts w:ascii="NTFCursive" w:hAnsi="NTFCursive" w:hint="eastAsia"/>
                                <w:kern w:val="2"/>
                                <w:sz w:val="80"/>
                                <w:szCs w:val="80"/>
                              </w:rPr>
                              <w:t></w:t>
                            </w:r>
                            <w:r w:rsidRPr="00604C25">
                              <w:rPr>
                                <w:rFonts w:ascii="NTFCursive" w:hAnsi="NTFCursive"/>
                                <w:kern w:val="2"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Pr="00604C25">
                              <w:rPr>
                                <w:rFonts w:ascii="NTFCursive" w:hAnsi="NTFCursive" w:hint="eastAsia"/>
                                <w:kern w:val="2"/>
                                <w:sz w:val="80"/>
                                <w:szCs w:val="80"/>
                              </w:rPr>
                              <w:t></w:t>
                            </w:r>
                            <w:r w:rsidRPr="00604C25">
                              <w:rPr>
                                <w:rFonts w:ascii="NTFCursive" w:hAnsi="NTFCursive"/>
                                <w:kern w:val="2"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Pr="00604C25">
                              <w:rPr>
                                <w:rFonts w:ascii="NTFCursive" w:hAnsi="NTFCursive" w:hint="eastAsia"/>
                                <w:kern w:val="2"/>
                                <w:sz w:val="80"/>
                                <w:szCs w:val="80"/>
                              </w:rPr>
                              <w:t></w:t>
                            </w:r>
                            <w:r w:rsidRPr="00604C25">
                              <w:rPr>
                                <w:rFonts w:ascii="NTFCursive" w:hAnsi="NTFCursive"/>
                                <w:kern w:val="2"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Pr="00604C25">
                              <w:rPr>
                                <w:rFonts w:ascii="NTFCursive" w:hAnsi="NTFCursive" w:hint="eastAsia"/>
                                <w:kern w:val="2"/>
                                <w:sz w:val="80"/>
                                <w:szCs w:val="80"/>
                              </w:rPr>
                              <w:t></w:t>
                            </w:r>
                            <w:r w:rsidRPr="00604C25">
                              <w:rPr>
                                <w:rFonts w:ascii="NTFCursive" w:hAnsi="NTFCursive"/>
                                <w:kern w:val="2"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Pr="00604C25">
                              <w:rPr>
                                <w:rFonts w:ascii="NTFCursive" w:hAnsi="NTFCursive" w:hint="eastAsia"/>
                                <w:kern w:val="2"/>
                                <w:sz w:val="80"/>
                                <w:szCs w:val="80"/>
                              </w:rPr>
                              <w:t></w:t>
                            </w:r>
                            <w:r w:rsidRPr="00604C25">
                              <w:rPr>
                                <w:rFonts w:ascii="NTFCursive" w:hAnsi="NTFCursive"/>
                                <w:kern w:val="2"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Pr="00604C25">
                              <w:rPr>
                                <w:rFonts w:ascii="NTFCursive" w:hAnsi="NTFCursive" w:hint="eastAsia"/>
                                <w:kern w:val="2"/>
                                <w:sz w:val="80"/>
                                <w:szCs w:val="80"/>
                              </w:rPr>
                              <w:t></w:t>
                            </w:r>
                            <w:r w:rsidRPr="00604C25">
                              <w:rPr>
                                <w:rFonts w:ascii="NTFCursive" w:hAnsi="NTFCursive"/>
                                <w:kern w:val="2"/>
                                <w:sz w:val="80"/>
                                <w:szCs w:val="80"/>
                              </w:rPr>
                              <w:t>...</w:t>
                            </w:r>
                          </w:p>
                          <w:p w:rsidR="00604C25" w:rsidRPr="00604C25" w:rsidRDefault="00604C25" w:rsidP="00604C25">
                            <w:pPr>
                              <w:jc w:val="center"/>
                              <w:rPr>
                                <w:rFonts w:ascii="NTFCursive" w:hAnsi="NTFCursive"/>
                                <w:kern w:val="2"/>
                                <w:sz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7A7DDE" id="Text Box 14" o:spid="_x0000_s1035" type="#_x0000_t202" style="position:absolute;left:0;text-align:left;margin-left:.85pt;margin-top:40.45pt;width:522.45pt;height:69.7pt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" filled="f" stroked="f" strokeweight=".5pt">
                <v:textbox>
                  <w:txbxContent>
                    <w:p w:rsidR="00604C25" w:rsidRPr="00604C25" w:rsidRDefault="00604C25" w:rsidP="00604C25">
                      <w:pPr>
                        <w:jc w:val="center"/>
                        <w:rPr>
                          <w:rFonts w:ascii="NTFCursive" w:hAnsi="NTFCursive"/>
                          <w:kern w:val="2"/>
                          <w:sz w:val="80"/>
                          <w:szCs w:val="80"/>
                        </w:rPr>
                      </w:pPr>
                      <w:r w:rsidRPr="00604C25">
                        <w:rPr>
                          <w:rFonts w:ascii="NTFCursive" w:hAnsi="NTFCursive"/>
                          <w:kern w:val="2"/>
                          <w:sz w:val="80"/>
                          <w:szCs w:val="80"/>
                        </w:rPr>
                        <w:t>S</w:t>
                      </w:r>
                      <w:r w:rsidRPr="00604C25">
                        <w:rPr>
                          <w:rFonts w:ascii="NTFCursive" w:hAnsi="NTFCursive" w:hint="eastAsia"/>
                          <w:kern w:val="2"/>
                          <w:sz w:val="80"/>
                          <w:szCs w:val="80"/>
                        </w:rPr>
                        <w:t></w:t>
                      </w:r>
                      <w:r w:rsidRPr="00604C25">
                        <w:rPr>
                          <w:rFonts w:ascii="NTFCursive" w:hAnsi="NTFCursive"/>
                          <w:kern w:val="2"/>
                          <w:sz w:val="80"/>
                          <w:szCs w:val="80"/>
                        </w:rPr>
                        <w:t xml:space="preserve"> </w:t>
                      </w:r>
                      <w:r w:rsidRPr="00604C25">
                        <w:rPr>
                          <w:rFonts w:ascii="NTFCursive" w:hAnsi="NTFCursive" w:hint="eastAsia"/>
                          <w:kern w:val="2"/>
                          <w:sz w:val="80"/>
                          <w:szCs w:val="80"/>
                        </w:rPr>
                        <w:t></w:t>
                      </w:r>
                      <w:r w:rsidRPr="00604C25">
                        <w:rPr>
                          <w:rFonts w:ascii="NTFCursive" w:hAnsi="NTFCursive"/>
                          <w:kern w:val="2"/>
                          <w:sz w:val="80"/>
                          <w:szCs w:val="80"/>
                        </w:rPr>
                        <w:t xml:space="preserve"> </w:t>
                      </w:r>
                      <w:r w:rsidRPr="00604C25">
                        <w:rPr>
                          <w:rFonts w:ascii="NTFCursive" w:hAnsi="NTFCursive" w:hint="eastAsia"/>
                          <w:kern w:val="2"/>
                          <w:sz w:val="80"/>
                          <w:szCs w:val="80"/>
                        </w:rPr>
                        <w:t></w:t>
                      </w:r>
                      <w:r w:rsidRPr="00604C25">
                        <w:rPr>
                          <w:rFonts w:ascii="NTFCursive" w:hAnsi="NTFCursive"/>
                          <w:kern w:val="2"/>
                          <w:sz w:val="80"/>
                          <w:szCs w:val="80"/>
                        </w:rPr>
                        <w:t xml:space="preserve"> </w:t>
                      </w:r>
                      <w:r w:rsidRPr="00604C25">
                        <w:rPr>
                          <w:rFonts w:ascii="NTFCursive" w:hAnsi="NTFCursive" w:hint="eastAsia"/>
                          <w:kern w:val="2"/>
                          <w:sz w:val="80"/>
                          <w:szCs w:val="80"/>
                        </w:rPr>
                        <w:t></w:t>
                      </w:r>
                      <w:r w:rsidRPr="00604C25">
                        <w:rPr>
                          <w:rFonts w:ascii="NTFCursive" w:hAnsi="NTFCursive"/>
                          <w:kern w:val="2"/>
                          <w:sz w:val="80"/>
                          <w:szCs w:val="80"/>
                        </w:rPr>
                        <w:t xml:space="preserve"> </w:t>
                      </w:r>
                      <w:r w:rsidRPr="00604C25">
                        <w:rPr>
                          <w:rFonts w:ascii="NTFCursive" w:hAnsi="NTFCursive" w:hint="eastAsia"/>
                          <w:kern w:val="2"/>
                          <w:sz w:val="80"/>
                          <w:szCs w:val="80"/>
                        </w:rPr>
                        <w:t></w:t>
                      </w:r>
                      <w:r w:rsidRPr="00604C25">
                        <w:rPr>
                          <w:rFonts w:ascii="NTFCursive" w:hAnsi="NTFCursive"/>
                          <w:kern w:val="2"/>
                          <w:sz w:val="80"/>
                          <w:szCs w:val="80"/>
                        </w:rPr>
                        <w:t xml:space="preserve"> </w:t>
                      </w:r>
                      <w:r w:rsidRPr="00604C25">
                        <w:rPr>
                          <w:rFonts w:ascii="NTFCursive" w:hAnsi="NTFCursive" w:hint="eastAsia"/>
                          <w:kern w:val="2"/>
                          <w:sz w:val="80"/>
                          <w:szCs w:val="80"/>
                        </w:rPr>
                        <w:t></w:t>
                      </w:r>
                      <w:r w:rsidRPr="00604C25">
                        <w:rPr>
                          <w:rFonts w:ascii="NTFCursive" w:hAnsi="NTFCursive"/>
                          <w:kern w:val="2"/>
                          <w:sz w:val="80"/>
                          <w:szCs w:val="80"/>
                        </w:rPr>
                        <w:t xml:space="preserve"> </w:t>
                      </w:r>
                      <w:r w:rsidRPr="00604C25">
                        <w:rPr>
                          <w:rFonts w:ascii="NTFCursive" w:hAnsi="NTFCursive" w:hint="eastAsia"/>
                          <w:kern w:val="2"/>
                          <w:sz w:val="80"/>
                          <w:szCs w:val="80"/>
                        </w:rPr>
                        <w:t></w:t>
                      </w:r>
                      <w:r w:rsidRPr="00604C25">
                        <w:rPr>
                          <w:rFonts w:ascii="NTFCursive" w:hAnsi="NTFCursive"/>
                          <w:kern w:val="2"/>
                          <w:sz w:val="80"/>
                          <w:szCs w:val="80"/>
                        </w:rPr>
                        <w:t>...</w:t>
                      </w:r>
                    </w:p>
                    <w:p w:rsidR="00604C25" w:rsidRPr="00604C25" w:rsidRDefault="00604C25" w:rsidP="00604C25">
                      <w:pPr>
                        <w:jc w:val="center"/>
                        <w:rPr>
                          <w:rFonts w:ascii="NTFCursive" w:hAnsi="NTFCursive"/>
                          <w:kern w:val="2"/>
                          <w:sz w:val="7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34D60" w:rsidRPr="0022296C" w:rsidRDefault="00534D60" w:rsidP="00534D60">
      <w:pPr>
        <w:jc w:val="right"/>
        <w:rPr>
          <w:rFonts w:ascii="NTFPrint" w:hAnsi="NTFPrint"/>
          <w:kern w:val="2"/>
          <w:sz w:val="96"/>
          <w:szCs w:val="96"/>
        </w:rPr>
      </w:pPr>
    </w:p>
    <w:p w:rsidR="003179C6" w:rsidRPr="0022296C" w:rsidRDefault="003179C6" w:rsidP="00534D60">
      <w:pPr>
        <w:rPr>
          <w:rFonts w:ascii="NTFPrint" w:hAnsi="NTFPrint"/>
          <w:kern w:val="2"/>
          <w:sz w:val="52"/>
          <w:szCs w:val="96"/>
        </w:rPr>
      </w:pPr>
    </w:p>
    <w:sectPr w:rsidR="003179C6" w:rsidRPr="0022296C" w:rsidSect="00604C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2630" w:rsidRDefault="00C92630" w:rsidP="00345D20">
      <w:r>
        <w:separator/>
      </w:r>
    </w:p>
  </w:endnote>
  <w:endnote w:type="continuationSeparator" w:id="0">
    <w:p w:rsidR="00C92630" w:rsidRDefault="00C92630" w:rsidP="00345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TFPrint">
    <w:panose1 w:val="03000400000000000000"/>
    <w:charset w:val="00"/>
    <w:family w:val="script"/>
    <w:pitch w:val="variable"/>
    <w:sig w:usb0="00000003" w:usb1="00000000" w:usb2="00000000" w:usb3="00000000" w:csb0="00000001" w:csb1="00000000"/>
    <w:embedRegular r:id="rId1" w:fontKey="{03DE3BAF-518E-4ACA-8085-9B4A5C5CA2C0}"/>
  </w:font>
  <w:font w:name="NTFCursive">
    <w:panose1 w:val="02000400000000000000"/>
    <w:charset w:val="00"/>
    <w:family w:val="auto"/>
    <w:pitch w:val="variable"/>
    <w:sig w:usb0="00000003" w:usb1="10000000" w:usb2="00000000" w:usb3="00000000" w:csb0="00000001" w:csb1="00000000"/>
    <w:embedRegular r:id="rId2" w:fontKey="{A1B7D37C-8337-469F-B2A1-97FB69F6DF4F}"/>
    <w:embedBold r:id="rId3" w:fontKey="{B31FA5C6-E51D-4123-A513-50C7D5FC65DB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F54585AA-50A0-426A-86F1-C225C3755C57}"/>
  </w:font>
  <w:font w:name="Yu Mincho">
    <w:altName w:val="游明朝"/>
    <w:charset w:val="80"/>
    <w:family w:val="roman"/>
    <w:pitch w:val="variable"/>
    <w:sig w:usb0="800002E7" w:usb1="2AC7FCF0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5" w:fontKey="{D92823D7-595F-4987-8127-8A0E48F55559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2630" w:rsidRDefault="00C92630" w:rsidP="00345D20">
      <w:r>
        <w:separator/>
      </w:r>
    </w:p>
  </w:footnote>
  <w:footnote w:type="continuationSeparator" w:id="0">
    <w:p w:rsidR="00C92630" w:rsidRDefault="00C92630" w:rsidP="00345D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C25"/>
    <w:rsid w:val="00000BD7"/>
    <w:rsid w:val="00001D74"/>
    <w:rsid w:val="000062BA"/>
    <w:rsid w:val="00021905"/>
    <w:rsid w:val="00032F5C"/>
    <w:rsid w:val="00033392"/>
    <w:rsid w:val="000418A3"/>
    <w:rsid w:val="0004533A"/>
    <w:rsid w:val="00055D4D"/>
    <w:rsid w:val="00061926"/>
    <w:rsid w:val="000675F0"/>
    <w:rsid w:val="000712C6"/>
    <w:rsid w:val="000814D4"/>
    <w:rsid w:val="00084DEA"/>
    <w:rsid w:val="000853E9"/>
    <w:rsid w:val="000920E3"/>
    <w:rsid w:val="0009364C"/>
    <w:rsid w:val="000959FB"/>
    <w:rsid w:val="000A2E35"/>
    <w:rsid w:val="000B3158"/>
    <w:rsid w:val="000D56B1"/>
    <w:rsid w:val="000F158E"/>
    <w:rsid w:val="000F15C2"/>
    <w:rsid w:val="000F255A"/>
    <w:rsid w:val="000F36BA"/>
    <w:rsid w:val="000F6A84"/>
    <w:rsid w:val="00115F6E"/>
    <w:rsid w:val="00125F0F"/>
    <w:rsid w:val="00134F22"/>
    <w:rsid w:val="001406E9"/>
    <w:rsid w:val="00140C1C"/>
    <w:rsid w:val="001428F2"/>
    <w:rsid w:val="00145929"/>
    <w:rsid w:val="001566A0"/>
    <w:rsid w:val="00160502"/>
    <w:rsid w:val="001659E5"/>
    <w:rsid w:val="00175385"/>
    <w:rsid w:val="00176B02"/>
    <w:rsid w:val="00190589"/>
    <w:rsid w:val="00191733"/>
    <w:rsid w:val="00191B45"/>
    <w:rsid w:val="001952D6"/>
    <w:rsid w:val="001959E5"/>
    <w:rsid w:val="001B3261"/>
    <w:rsid w:val="001B41CA"/>
    <w:rsid w:val="001C21BC"/>
    <w:rsid w:val="001C2DB4"/>
    <w:rsid w:val="001C363B"/>
    <w:rsid w:val="001E4FE1"/>
    <w:rsid w:val="001F5A21"/>
    <w:rsid w:val="001F5F4C"/>
    <w:rsid w:val="00200B52"/>
    <w:rsid w:val="0020250C"/>
    <w:rsid w:val="0022296C"/>
    <w:rsid w:val="00226C8F"/>
    <w:rsid w:val="002418D5"/>
    <w:rsid w:val="0024283E"/>
    <w:rsid w:val="00244F85"/>
    <w:rsid w:val="00245821"/>
    <w:rsid w:val="00247E1F"/>
    <w:rsid w:val="00253ED5"/>
    <w:rsid w:val="0026175F"/>
    <w:rsid w:val="00267E0A"/>
    <w:rsid w:val="0027058C"/>
    <w:rsid w:val="00272442"/>
    <w:rsid w:val="002774ED"/>
    <w:rsid w:val="002B412E"/>
    <w:rsid w:val="002C2F72"/>
    <w:rsid w:val="002C3CFF"/>
    <w:rsid w:val="002D5A01"/>
    <w:rsid w:val="002E1389"/>
    <w:rsid w:val="002E7E11"/>
    <w:rsid w:val="002F6F7E"/>
    <w:rsid w:val="003179C6"/>
    <w:rsid w:val="00320828"/>
    <w:rsid w:val="0032100F"/>
    <w:rsid w:val="00323769"/>
    <w:rsid w:val="0033045A"/>
    <w:rsid w:val="00332E90"/>
    <w:rsid w:val="003414D0"/>
    <w:rsid w:val="00345D20"/>
    <w:rsid w:val="0036176B"/>
    <w:rsid w:val="00364234"/>
    <w:rsid w:val="0039790A"/>
    <w:rsid w:val="003A0977"/>
    <w:rsid w:val="003A0D7E"/>
    <w:rsid w:val="003B6135"/>
    <w:rsid w:val="003B7330"/>
    <w:rsid w:val="003C2B82"/>
    <w:rsid w:val="003D0F65"/>
    <w:rsid w:val="003E242F"/>
    <w:rsid w:val="003E48C3"/>
    <w:rsid w:val="003E5860"/>
    <w:rsid w:val="003E6061"/>
    <w:rsid w:val="003F078D"/>
    <w:rsid w:val="003F113B"/>
    <w:rsid w:val="003F1D7A"/>
    <w:rsid w:val="003F408C"/>
    <w:rsid w:val="00410907"/>
    <w:rsid w:val="00417EE3"/>
    <w:rsid w:val="00441A31"/>
    <w:rsid w:val="00443E5C"/>
    <w:rsid w:val="004517D1"/>
    <w:rsid w:val="00453E71"/>
    <w:rsid w:val="0045541E"/>
    <w:rsid w:val="00456719"/>
    <w:rsid w:val="00465B88"/>
    <w:rsid w:val="00466855"/>
    <w:rsid w:val="00473A47"/>
    <w:rsid w:val="0047424C"/>
    <w:rsid w:val="0048082C"/>
    <w:rsid w:val="00482547"/>
    <w:rsid w:val="0048271A"/>
    <w:rsid w:val="00486A35"/>
    <w:rsid w:val="00497522"/>
    <w:rsid w:val="004A6A6A"/>
    <w:rsid w:val="004B0B31"/>
    <w:rsid w:val="004B1122"/>
    <w:rsid w:val="004B5E62"/>
    <w:rsid w:val="004B7310"/>
    <w:rsid w:val="004D2F26"/>
    <w:rsid w:val="004E0115"/>
    <w:rsid w:val="004E10BF"/>
    <w:rsid w:val="004E24EF"/>
    <w:rsid w:val="004E2C5A"/>
    <w:rsid w:val="004E4EAD"/>
    <w:rsid w:val="00506715"/>
    <w:rsid w:val="0051146D"/>
    <w:rsid w:val="0052073D"/>
    <w:rsid w:val="00525BA9"/>
    <w:rsid w:val="00532DCB"/>
    <w:rsid w:val="00534D60"/>
    <w:rsid w:val="005415DD"/>
    <w:rsid w:val="005429DB"/>
    <w:rsid w:val="005444B8"/>
    <w:rsid w:val="00550372"/>
    <w:rsid w:val="00563146"/>
    <w:rsid w:val="005647D0"/>
    <w:rsid w:val="00582A97"/>
    <w:rsid w:val="0058624B"/>
    <w:rsid w:val="005B4C55"/>
    <w:rsid w:val="005B5656"/>
    <w:rsid w:val="005D7B79"/>
    <w:rsid w:val="005E0A44"/>
    <w:rsid w:val="005E55BE"/>
    <w:rsid w:val="005F4686"/>
    <w:rsid w:val="005F49BA"/>
    <w:rsid w:val="005F5788"/>
    <w:rsid w:val="005F64C3"/>
    <w:rsid w:val="005F7693"/>
    <w:rsid w:val="005F76F0"/>
    <w:rsid w:val="00604BD8"/>
    <w:rsid w:val="00604C25"/>
    <w:rsid w:val="00611F81"/>
    <w:rsid w:val="00613793"/>
    <w:rsid w:val="006150DB"/>
    <w:rsid w:val="00620F8B"/>
    <w:rsid w:val="00623CEE"/>
    <w:rsid w:val="00625964"/>
    <w:rsid w:val="0062651D"/>
    <w:rsid w:val="00630AE5"/>
    <w:rsid w:val="00634BB8"/>
    <w:rsid w:val="0064178B"/>
    <w:rsid w:val="006478F7"/>
    <w:rsid w:val="006653F5"/>
    <w:rsid w:val="00665B6E"/>
    <w:rsid w:val="0066659E"/>
    <w:rsid w:val="00667E8B"/>
    <w:rsid w:val="00671CF0"/>
    <w:rsid w:val="00672E18"/>
    <w:rsid w:val="00676774"/>
    <w:rsid w:val="00684735"/>
    <w:rsid w:val="00684859"/>
    <w:rsid w:val="00686DF9"/>
    <w:rsid w:val="006A3354"/>
    <w:rsid w:val="006B5AFB"/>
    <w:rsid w:val="006B5D87"/>
    <w:rsid w:val="006C62FB"/>
    <w:rsid w:val="006D6639"/>
    <w:rsid w:val="006E54E2"/>
    <w:rsid w:val="006E64F0"/>
    <w:rsid w:val="006E7D2E"/>
    <w:rsid w:val="006F2CF5"/>
    <w:rsid w:val="00701605"/>
    <w:rsid w:val="00701DC1"/>
    <w:rsid w:val="00705D0D"/>
    <w:rsid w:val="0070677B"/>
    <w:rsid w:val="00706B4A"/>
    <w:rsid w:val="00717C28"/>
    <w:rsid w:val="00723BBE"/>
    <w:rsid w:val="0073046A"/>
    <w:rsid w:val="0073417E"/>
    <w:rsid w:val="0073668C"/>
    <w:rsid w:val="0073734E"/>
    <w:rsid w:val="00744556"/>
    <w:rsid w:val="00754384"/>
    <w:rsid w:val="00760DE3"/>
    <w:rsid w:val="00761CDA"/>
    <w:rsid w:val="00765511"/>
    <w:rsid w:val="00786901"/>
    <w:rsid w:val="007875A8"/>
    <w:rsid w:val="00792240"/>
    <w:rsid w:val="007A1BE2"/>
    <w:rsid w:val="007A31E8"/>
    <w:rsid w:val="007A78F3"/>
    <w:rsid w:val="007A7984"/>
    <w:rsid w:val="007B7BC6"/>
    <w:rsid w:val="007C3C55"/>
    <w:rsid w:val="007C68F2"/>
    <w:rsid w:val="007D0B9D"/>
    <w:rsid w:val="007D377A"/>
    <w:rsid w:val="007E2FF3"/>
    <w:rsid w:val="007F1C01"/>
    <w:rsid w:val="007F5939"/>
    <w:rsid w:val="008024DB"/>
    <w:rsid w:val="00805B86"/>
    <w:rsid w:val="00811D2E"/>
    <w:rsid w:val="00817571"/>
    <w:rsid w:val="008223A0"/>
    <w:rsid w:val="008250BE"/>
    <w:rsid w:val="0083179C"/>
    <w:rsid w:val="0083248A"/>
    <w:rsid w:val="0083302A"/>
    <w:rsid w:val="00833FFD"/>
    <w:rsid w:val="00834696"/>
    <w:rsid w:val="0083680A"/>
    <w:rsid w:val="00843D02"/>
    <w:rsid w:val="008607E6"/>
    <w:rsid w:val="00860ED0"/>
    <w:rsid w:val="008641D4"/>
    <w:rsid w:val="00864FB1"/>
    <w:rsid w:val="008662DC"/>
    <w:rsid w:val="00872D97"/>
    <w:rsid w:val="00875AF1"/>
    <w:rsid w:val="0089182A"/>
    <w:rsid w:val="00897838"/>
    <w:rsid w:val="008A53C3"/>
    <w:rsid w:val="008A6BDD"/>
    <w:rsid w:val="008B1CFA"/>
    <w:rsid w:val="008B3D99"/>
    <w:rsid w:val="008B3E07"/>
    <w:rsid w:val="008C11C8"/>
    <w:rsid w:val="008D2BEF"/>
    <w:rsid w:val="008D5297"/>
    <w:rsid w:val="008D5ABB"/>
    <w:rsid w:val="008E62CD"/>
    <w:rsid w:val="008F4660"/>
    <w:rsid w:val="009033E8"/>
    <w:rsid w:val="0092209D"/>
    <w:rsid w:val="009220BA"/>
    <w:rsid w:val="00931AB9"/>
    <w:rsid w:val="00933E0D"/>
    <w:rsid w:val="00935220"/>
    <w:rsid w:val="009371F9"/>
    <w:rsid w:val="00944BA7"/>
    <w:rsid w:val="00954243"/>
    <w:rsid w:val="00962CE4"/>
    <w:rsid w:val="009841FD"/>
    <w:rsid w:val="0098639E"/>
    <w:rsid w:val="009920A2"/>
    <w:rsid w:val="009A0E46"/>
    <w:rsid w:val="009A772F"/>
    <w:rsid w:val="009B04E8"/>
    <w:rsid w:val="009B1175"/>
    <w:rsid w:val="009C4730"/>
    <w:rsid w:val="009D2069"/>
    <w:rsid w:val="009F1372"/>
    <w:rsid w:val="00A068B1"/>
    <w:rsid w:val="00A10C17"/>
    <w:rsid w:val="00A17516"/>
    <w:rsid w:val="00A26E8B"/>
    <w:rsid w:val="00A36537"/>
    <w:rsid w:val="00A42E67"/>
    <w:rsid w:val="00A43D2E"/>
    <w:rsid w:val="00A451D9"/>
    <w:rsid w:val="00A46695"/>
    <w:rsid w:val="00A51560"/>
    <w:rsid w:val="00A56390"/>
    <w:rsid w:val="00A63358"/>
    <w:rsid w:val="00A73CD1"/>
    <w:rsid w:val="00A81A75"/>
    <w:rsid w:val="00A821E4"/>
    <w:rsid w:val="00A930B2"/>
    <w:rsid w:val="00AA6220"/>
    <w:rsid w:val="00AB285D"/>
    <w:rsid w:val="00AD09AA"/>
    <w:rsid w:val="00AD5BF8"/>
    <w:rsid w:val="00AD5D6F"/>
    <w:rsid w:val="00AE407A"/>
    <w:rsid w:val="00AE5C32"/>
    <w:rsid w:val="00AF5EB7"/>
    <w:rsid w:val="00B0338C"/>
    <w:rsid w:val="00B0777A"/>
    <w:rsid w:val="00B10F71"/>
    <w:rsid w:val="00B15BE9"/>
    <w:rsid w:val="00B2456B"/>
    <w:rsid w:val="00B31AE6"/>
    <w:rsid w:val="00B33DB8"/>
    <w:rsid w:val="00B41373"/>
    <w:rsid w:val="00B54C67"/>
    <w:rsid w:val="00B611F7"/>
    <w:rsid w:val="00B82FDA"/>
    <w:rsid w:val="00B90A12"/>
    <w:rsid w:val="00BA7042"/>
    <w:rsid w:val="00BC0D11"/>
    <w:rsid w:val="00BC1DC6"/>
    <w:rsid w:val="00BC5052"/>
    <w:rsid w:val="00BF0420"/>
    <w:rsid w:val="00BF30F2"/>
    <w:rsid w:val="00BF6654"/>
    <w:rsid w:val="00C1318F"/>
    <w:rsid w:val="00C2371A"/>
    <w:rsid w:val="00C26F84"/>
    <w:rsid w:val="00C32491"/>
    <w:rsid w:val="00C347FF"/>
    <w:rsid w:val="00C57E53"/>
    <w:rsid w:val="00C614AD"/>
    <w:rsid w:val="00C77C94"/>
    <w:rsid w:val="00C8084E"/>
    <w:rsid w:val="00C865B2"/>
    <w:rsid w:val="00C910FB"/>
    <w:rsid w:val="00C92630"/>
    <w:rsid w:val="00CA0BBD"/>
    <w:rsid w:val="00CA7D14"/>
    <w:rsid w:val="00CB134F"/>
    <w:rsid w:val="00CB164B"/>
    <w:rsid w:val="00CC0D2C"/>
    <w:rsid w:val="00CC2FBB"/>
    <w:rsid w:val="00CC3F52"/>
    <w:rsid w:val="00CD0C24"/>
    <w:rsid w:val="00CD3836"/>
    <w:rsid w:val="00CD3F28"/>
    <w:rsid w:val="00CD4D1B"/>
    <w:rsid w:val="00CD4ED5"/>
    <w:rsid w:val="00CE6640"/>
    <w:rsid w:val="00D02AC6"/>
    <w:rsid w:val="00D079E2"/>
    <w:rsid w:val="00D14D4C"/>
    <w:rsid w:val="00D23750"/>
    <w:rsid w:val="00D2457D"/>
    <w:rsid w:val="00D274CE"/>
    <w:rsid w:val="00D276B7"/>
    <w:rsid w:val="00D33A0D"/>
    <w:rsid w:val="00D467D4"/>
    <w:rsid w:val="00D615CF"/>
    <w:rsid w:val="00D72B96"/>
    <w:rsid w:val="00D7658B"/>
    <w:rsid w:val="00D777FE"/>
    <w:rsid w:val="00D81C9E"/>
    <w:rsid w:val="00D84214"/>
    <w:rsid w:val="00DA17CD"/>
    <w:rsid w:val="00DA19E7"/>
    <w:rsid w:val="00DA2AC8"/>
    <w:rsid w:val="00DA6920"/>
    <w:rsid w:val="00DB08F4"/>
    <w:rsid w:val="00DB3288"/>
    <w:rsid w:val="00DB7EB2"/>
    <w:rsid w:val="00DD13FE"/>
    <w:rsid w:val="00DE0F7C"/>
    <w:rsid w:val="00DE35D7"/>
    <w:rsid w:val="00E004C1"/>
    <w:rsid w:val="00E036C8"/>
    <w:rsid w:val="00E048D9"/>
    <w:rsid w:val="00E05562"/>
    <w:rsid w:val="00E11F9D"/>
    <w:rsid w:val="00E149A0"/>
    <w:rsid w:val="00E2144F"/>
    <w:rsid w:val="00E23C1A"/>
    <w:rsid w:val="00E266AB"/>
    <w:rsid w:val="00E3252E"/>
    <w:rsid w:val="00E3443E"/>
    <w:rsid w:val="00E40155"/>
    <w:rsid w:val="00E4396A"/>
    <w:rsid w:val="00E47E5C"/>
    <w:rsid w:val="00E47ED3"/>
    <w:rsid w:val="00E50198"/>
    <w:rsid w:val="00E53246"/>
    <w:rsid w:val="00E56352"/>
    <w:rsid w:val="00E60B33"/>
    <w:rsid w:val="00E64255"/>
    <w:rsid w:val="00E66680"/>
    <w:rsid w:val="00E72D36"/>
    <w:rsid w:val="00E730A1"/>
    <w:rsid w:val="00E7702A"/>
    <w:rsid w:val="00E83B5C"/>
    <w:rsid w:val="00E957E0"/>
    <w:rsid w:val="00EA2105"/>
    <w:rsid w:val="00EB09C4"/>
    <w:rsid w:val="00EB5DC1"/>
    <w:rsid w:val="00EC0B75"/>
    <w:rsid w:val="00EC2086"/>
    <w:rsid w:val="00EC4915"/>
    <w:rsid w:val="00ED0C0A"/>
    <w:rsid w:val="00ED76DE"/>
    <w:rsid w:val="00EE4F16"/>
    <w:rsid w:val="00EE6E62"/>
    <w:rsid w:val="00EF063A"/>
    <w:rsid w:val="00F0277A"/>
    <w:rsid w:val="00F05DC2"/>
    <w:rsid w:val="00F109CA"/>
    <w:rsid w:val="00F12791"/>
    <w:rsid w:val="00F138F9"/>
    <w:rsid w:val="00F31A9C"/>
    <w:rsid w:val="00F36CC6"/>
    <w:rsid w:val="00F40FBA"/>
    <w:rsid w:val="00F42FC0"/>
    <w:rsid w:val="00F452DE"/>
    <w:rsid w:val="00F47095"/>
    <w:rsid w:val="00F51EEE"/>
    <w:rsid w:val="00F65E19"/>
    <w:rsid w:val="00F71BA8"/>
    <w:rsid w:val="00F75895"/>
    <w:rsid w:val="00F81A48"/>
    <w:rsid w:val="00F82DD6"/>
    <w:rsid w:val="00F82DD8"/>
    <w:rsid w:val="00F83E0E"/>
    <w:rsid w:val="00F85B15"/>
    <w:rsid w:val="00F904F8"/>
    <w:rsid w:val="00FA069B"/>
    <w:rsid w:val="00FA2D66"/>
    <w:rsid w:val="00FA6424"/>
    <w:rsid w:val="00FB1E07"/>
    <w:rsid w:val="00FB4A31"/>
    <w:rsid w:val="00FB7F33"/>
    <w:rsid w:val="00FC14F2"/>
    <w:rsid w:val="00FC4623"/>
    <w:rsid w:val="00FC5FAE"/>
    <w:rsid w:val="00FD5294"/>
    <w:rsid w:val="00FD5977"/>
    <w:rsid w:val="00FE5273"/>
    <w:rsid w:val="00FF4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273F7F2"/>
  <w15:docId w15:val="{D5184528-99DD-4A94-AE85-0049096FE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45D2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345D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345D20"/>
    <w:rPr>
      <w:sz w:val="24"/>
      <w:szCs w:val="24"/>
      <w:lang w:eastAsia="en-US"/>
    </w:rPr>
  </w:style>
  <w:style w:type="table" w:styleId="TableGrid">
    <w:name w:val="Table Grid"/>
    <w:basedOn w:val="TableNormal"/>
    <w:rsid w:val="00323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98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Nelson%20Handwriting%20Font%20Software\NTFonts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9FAAD8-6E33-479A-B214-C5E5C9B2A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NTFonts</Template>
  <TotalTime>34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</vt:lpstr>
    </vt:vector>
  </TitlesOfParts>
  <Company>n/a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Rachel Beattie</dc:creator>
  <cp:keywords/>
  <dc:description/>
  <cp:lastModifiedBy>Rachel Beattie</cp:lastModifiedBy>
  <cp:revision>4</cp:revision>
  <cp:lastPrinted>1901-01-01T00:00:00Z</cp:lastPrinted>
  <dcterms:created xsi:type="dcterms:W3CDTF">2019-09-27T09:48:00Z</dcterms:created>
  <dcterms:modified xsi:type="dcterms:W3CDTF">2019-10-21T13:01:00Z</dcterms:modified>
</cp:coreProperties>
</file>