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8D8DAE" w14:textId="77777777" w:rsidR="0066116B" w:rsidRPr="00EC5666" w:rsidRDefault="0066116B" w:rsidP="00532DCB">
      <w:pPr>
        <w:rPr>
          <w:rFonts w:ascii="NTFCursive" w:hAnsi="NTFCursive"/>
          <w:kern w:val="2"/>
          <w:sz w:val="40"/>
          <w:szCs w:val="40"/>
        </w:rPr>
      </w:pPr>
      <w:bookmarkStart w:id="0" w:name="_Hlk20067711"/>
      <w:r w:rsidRPr="00EC5666">
        <w:rPr>
          <w:rFonts w:ascii="Arial" w:hAnsi="Arial" w:cs="Arial"/>
          <w:noProof/>
          <w:color w:val="0000FF"/>
          <w:kern w:val="2"/>
          <w:lang w:eastAsia="en-GB"/>
        </w:rPr>
        <w:drawing>
          <wp:inline distT="0" distB="0" distL="0" distR="0" wp14:anchorId="161D1D68" wp14:editId="75FDE510">
            <wp:extent cx="3162300" cy="449545"/>
            <wp:effectExtent l="0" t="0" r="0" b="8255"/>
            <wp:docPr id="2" name="Picture 2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11604" w14:textId="69C947D6" w:rsidR="0066116B" w:rsidRPr="00EC5666" w:rsidRDefault="0066116B" w:rsidP="0066116B">
      <w:pPr>
        <w:jc w:val="center"/>
        <w:rPr>
          <w:rFonts w:ascii="NTFCursive" w:hAnsi="NTFCursive"/>
          <w:kern w:val="2"/>
          <w:sz w:val="28"/>
          <w:szCs w:val="28"/>
        </w:rPr>
      </w:pPr>
      <w:r w:rsidRPr="00EC5666">
        <w:rPr>
          <w:rFonts w:ascii="NTFCursive" w:hAnsi="NTFCursive"/>
          <w:kern w:val="2"/>
          <w:sz w:val="28"/>
          <w:szCs w:val="28"/>
        </w:rPr>
        <w:t>W</w:t>
      </w:r>
      <w:r w:rsidRPr="00EC5666">
        <w:rPr>
          <w:rFonts w:ascii="NTFCursive" w:hAnsi="NTFCursive" w:hint="eastAsia"/>
          <w:kern w:val="2"/>
          <w:sz w:val="28"/>
          <w:szCs w:val="28"/>
        </w:rPr>
        <w:t>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</w:t>
      </w:r>
      <w:r w:rsidRPr="00EC5666">
        <w:rPr>
          <w:rFonts w:ascii="NTFCursive" w:hAnsi="NTFCursive"/>
          <w:kern w:val="2"/>
          <w:sz w:val="28"/>
          <w:szCs w:val="28"/>
        </w:rPr>
        <w:t xml:space="preserve">: </w:t>
      </w:r>
      <w:r w:rsidR="00EC5666" w:rsidRPr="00EC5666">
        <w:rPr>
          <w:rFonts w:ascii="NTFCursive" w:hAnsi="NTFCursive"/>
          <w:b/>
          <w:bCs/>
          <w:kern w:val="2"/>
          <w:sz w:val="28"/>
          <w:szCs w:val="28"/>
        </w:rPr>
        <w:t>23</w:t>
      </w:r>
      <w:r w:rsidR="00EC5666" w:rsidRPr="00EC5666">
        <w:rPr>
          <w:rFonts w:ascii="NTFCursive" w:hAnsi="NTFCursive" w:hint="eastAsia"/>
          <w:b/>
          <w:bCs/>
          <w:kern w:val="2"/>
          <w:sz w:val="28"/>
          <w:szCs w:val="28"/>
        </w:rPr>
        <w:t></w:t>
      </w:r>
      <w:r w:rsidRPr="00EC5666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EC5666">
        <w:rPr>
          <w:rFonts w:ascii="NTFCursive" w:hAnsi="NTFCursive" w:hint="eastAsia"/>
          <w:b/>
          <w:kern w:val="2"/>
          <w:sz w:val="28"/>
          <w:szCs w:val="28"/>
        </w:rPr>
        <w:t></w:t>
      </w:r>
      <w:r w:rsidRPr="00EC5666">
        <w:rPr>
          <w:rFonts w:ascii="NTFCursive" w:hAnsi="NTFCursive"/>
          <w:b/>
          <w:kern w:val="2"/>
          <w:sz w:val="28"/>
          <w:szCs w:val="28"/>
        </w:rPr>
        <w:t xml:space="preserve"> 2019</w:t>
      </w:r>
    </w:p>
    <w:p w14:paraId="1529817B" w14:textId="04979CF3" w:rsidR="0066116B" w:rsidRPr="00EC5666" w:rsidRDefault="00047434" w:rsidP="00047434">
      <w:pPr>
        <w:jc w:val="center"/>
        <w:rPr>
          <w:rFonts w:ascii="NTFCursive" w:hAnsi="NTFCursive"/>
          <w:kern w:val="2"/>
          <w:sz w:val="28"/>
          <w:szCs w:val="28"/>
        </w:rPr>
      </w:pPr>
      <w:r w:rsidRPr="00EC5666">
        <w:rPr>
          <w:rFonts w:ascii="NTFCursive" w:hAnsi="NTFCursive"/>
          <w:kern w:val="2"/>
          <w:sz w:val="28"/>
          <w:szCs w:val="28"/>
        </w:rPr>
        <w:t>Year 5 and 6 spelling words</w:t>
      </w:r>
    </w:p>
    <w:p w14:paraId="74591689" w14:textId="77777777" w:rsidR="0066116B" w:rsidRPr="00EC5666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696"/>
        <w:gridCol w:w="1489"/>
        <w:gridCol w:w="1772"/>
      </w:tblGrid>
      <w:tr w:rsidR="0066116B" w:rsidRPr="00EC5666" w14:paraId="2DD96D3B" w14:textId="77777777" w:rsidTr="00EC5666">
        <w:tc>
          <w:tcPr>
            <w:tcW w:w="1696" w:type="dxa"/>
          </w:tcPr>
          <w:p w14:paraId="18C27138" w14:textId="77777777" w:rsidR="0066116B" w:rsidRPr="00EC5666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EC5666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EC5666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489" w:type="dxa"/>
          </w:tcPr>
          <w:p w14:paraId="767E3719" w14:textId="77777777" w:rsidR="0066116B" w:rsidRPr="00EC5666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EC5666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EC5666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EC5666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6314BE67" w14:textId="77777777" w:rsidR="0066116B" w:rsidRPr="00EC5666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EC5666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EC5666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EC5666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66116B" w:rsidRPr="00EC5666" w14:paraId="1232152F" w14:textId="77777777" w:rsidTr="00EC5666">
        <w:tc>
          <w:tcPr>
            <w:tcW w:w="1696" w:type="dxa"/>
          </w:tcPr>
          <w:p w14:paraId="094034EC" w14:textId="1C296E79" w:rsidR="0066116B" w:rsidRPr="00EC5666" w:rsidRDefault="00EC5666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</w:t>
            </w:r>
          </w:p>
        </w:tc>
        <w:tc>
          <w:tcPr>
            <w:tcW w:w="1489" w:type="dxa"/>
          </w:tcPr>
          <w:p w14:paraId="7F3AF5F5" w14:textId="77777777" w:rsidR="0066116B" w:rsidRPr="00EC5666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3FAA900" w14:textId="77777777" w:rsidR="0066116B" w:rsidRPr="00EC5666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EC5666" w14:paraId="3BAE5C10" w14:textId="77777777" w:rsidTr="00EC5666">
        <w:tc>
          <w:tcPr>
            <w:tcW w:w="1696" w:type="dxa"/>
          </w:tcPr>
          <w:p w14:paraId="266357AF" w14:textId="65D67A1F" w:rsidR="0066116B" w:rsidRPr="00EC5666" w:rsidRDefault="00047434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EC5666">
              <w:rPr>
                <w:rFonts w:ascii="NTFCursive" w:hAnsi="NTFCursive"/>
                <w:kern w:val="2"/>
                <w:sz w:val="28"/>
                <w:szCs w:val="28"/>
              </w:rPr>
              <w:t>a</w:t>
            </w:r>
            <w:r w:rsidR="00EC5666">
              <w:rPr>
                <w:rFonts w:ascii="NTFCursive" w:hAnsi="NTFCursive" w:hint="eastAsia"/>
                <w:kern w:val="2"/>
                <w:sz w:val="28"/>
                <w:szCs w:val="28"/>
              </w:rPr>
              <w:t></w:t>
            </w:r>
          </w:p>
        </w:tc>
        <w:tc>
          <w:tcPr>
            <w:tcW w:w="1489" w:type="dxa"/>
          </w:tcPr>
          <w:p w14:paraId="4C27A379" w14:textId="77777777" w:rsidR="0066116B" w:rsidRPr="00EC5666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7B73D10" w14:textId="77777777" w:rsidR="0066116B" w:rsidRPr="00EC5666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EC5666" w14:paraId="3CA59A0C" w14:textId="77777777" w:rsidTr="00EC5666">
        <w:tc>
          <w:tcPr>
            <w:tcW w:w="1696" w:type="dxa"/>
          </w:tcPr>
          <w:p w14:paraId="2B0EB611" w14:textId="6A305B4F" w:rsidR="0066116B" w:rsidRPr="00EC5666" w:rsidRDefault="00047434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EC5666">
              <w:rPr>
                <w:rFonts w:ascii="NTFCursive" w:hAnsi="NTFCursive"/>
                <w:kern w:val="2"/>
                <w:sz w:val="28"/>
                <w:szCs w:val="28"/>
              </w:rPr>
              <w:t>a</w:t>
            </w:r>
            <w:r w:rsidR="00EC5666">
              <w:rPr>
                <w:rFonts w:ascii="NTFCursive" w:hAnsi="NTFCursive" w:hint="eastAsia"/>
                <w:kern w:val="2"/>
                <w:sz w:val="28"/>
                <w:szCs w:val="28"/>
              </w:rPr>
              <w:t></w:t>
            </w:r>
          </w:p>
        </w:tc>
        <w:tc>
          <w:tcPr>
            <w:tcW w:w="1489" w:type="dxa"/>
          </w:tcPr>
          <w:p w14:paraId="6E6B855C" w14:textId="77777777" w:rsidR="0066116B" w:rsidRPr="00EC5666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DE81CCC" w14:textId="77777777" w:rsidR="0066116B" w:rsidRPr="00EC5666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EC5666" w14:paraId="3D1FAF6B" w14:textId="77777777" w:rsidTr="00EC5666">
        <w:tc>
          <w:tcPr>
            <w:tcW w:w="1696" w:type="dxa"/>
          </w:tcPr>
          <w:p w14:paraId="38139354" w14:textId="6A49EAC4" w:rsidR="0066116B" w:rsidRPr="00EC5666" w:rsidRDefault="00EC5666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</w:t>
            </w:r>
          </w:p>
        </w:tc>
        <w:tc>
          <w:tcPr>
            <w:tcW w:w="1489" w:type="dxa"/>
          </w:tcPr>
          <w:p w14:paraId="6207D69B" w14:textId="77777777" w:rsidR="0066116B" w:rsidRPr="00EC5666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1C0D106" w14:textId="77777777" w:rsidR="0066116B" w:rsidRPr="00EC5666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EC5666" w14:paraId="35087E97" w14:textId="77777777" w:rsidTr="00EC5666">
        <w:tc>
          <w:tcPr>
            <w:tcW w:w="1696" w:type="dxa"/>
          </w:tcPr>
          <w:p w14:paraId="0399665B" w14:textId="6E4073D8" w:rsidR="0066116B" w:rsidRPr="00EC5666" w:rsidRDefault="00EC5666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</w:t>
            </w:r>
          </w:p>
        </w:tc>
        <w:tc>
          <w:tcPr>
            <w:tcW w:w="1489" w:type="dxa"/>
          </w:tcPr>
          <w:p w14:paraId="2EF8534D" w14:textId="77777777" w:rsidR="0066116B" w:rsidRPr="00EC5666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7A08B31" w14:textId="77777777" w:rsidR="0066116B" w:rsidRPr="00EC5666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EC5666" w14:paraId="664C8619" w14:textId="77777777" w:rsidTr="00EC5666">
        <w:tc>
          <w:tcPr>
            <w:tcW w:w="1696" w:type="dxa"/>
          </w:tcPr>
          <w:p w14:paraId="21ED2BA4" w14:textId="7627B837" w:rsidR="0066116B" w:rsidRPr="00EC5666" w:rsidRDefault="00EC5666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</w:t>
            </w:r>
          </w:p>
        </w:tc>
        <w:tc>
          <w:tcPr>
            <w:tcW w:w="1489" w:type="dxa"/>
          </w:tcPr>
          <w:p w14:paraId="22B002AE" w14:textId="77777777" w:rsidR="0066116B" w:rsidRPr="00EC5666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563875B" w14:textId="77777777" w:rsidR="0066116B" w:rsidRPr="00EC5666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EC5666" w14:paraId="50289A9D" w14:textId="77777777" w:rsidTr="00EC5666">
        <w:tc>
          <w:tcPr>
            <w:tcW w:w="1696" w:type="dxa"/>
          </w:tcPr>
          <w:p w14:paraId="20C15755" w14:textId="1FFED99E" w:rsidR="0066116B" w:rsidRPr="00EC5666" w:rsidRDefault="00EC5666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</w:t>
            </w:r>
          </w:p>
        </w:tc>
        <w:tc>
          <w:tcPr>
            <w:tcW w:w="1489" w:type="dxa"/>
          </w:tcPr>
          <w:p w14:paraId="34402116" w14:textId="77777777" w:rsidR="0066116B" w:rsidRPr="00EC5666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20E3A" w14:textId="77777777" w:rsidR="0066116B" w:rsidRPr="00EC5666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EC5666" w14:paraId="2716C0ED" w14:textId="77777777" w:rsidTr="00EC5666">
        <w:tc>
          <w:tcPr>
            <w:tcW w:w="1696" w:type="dxa"/>
          </w:tcPr>
          <w:p w14:paraId="40C0672E" w14:textId="3B3133E7" w:rsidR="0066116B" w:rsidRPr="00EC5666" w:rsidRDefault="00EC5666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</w:t>
            </w:r>
          </w:p>
        </w:tc>
        <w:tc>
          <w:tcPr>
            <w:tcW w:w="1489" w:type="dxa"/>
          </w:tcPr>
          <w:p w14:paraId="30432A00" w14:textId="77777777" w:rsidR="0066116B" w:rsidRPr="00EC5666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AF171F" w14:textId="77777777" w:rsidR="0066116B" w:rsidRPr="00EC5666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EC5666" w14:paraId="48E227F1" w14:textId="77777777" w:rsidTr="00EC5666">
        <w:tc>
          <w:tcPr>
            <w:tcW w:w="1696" w:type="dxa"/>
          </w:tcPr>
          <w:p w14:paraId="2EF41492" w14:textId="1A67F8B7" w:rsidR="0066116B" w:rsidRPr="00EC5666" w:rsidRDefault="00EC5666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</w:t>
            </w:r>
          </w:p>
        </w:tc>
        <w:tc>
          <w:tcPr>
            <w:tcW w:w="1489" w:type="dxa"/>
          </w:tcPr>
          <w:p w14:paraId="64C60206" w14:textId="77777777" w:rsidR="0066116B" w:rsidRPr="00EC5666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889FB" w14:textId="77777777" w:rsidR="0066116B" w:rsidRPr="00EC5666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EC5666" w14:paraId="4A8C42B5" w14:textId="77777777" w:rsidTr="00EC5666">
        <w:tc>
          <w:tcPr>
            <w:tcW w:w="1696" w:type="dxa"/>
          </w:tcPr>
          <w:p w14:paraId="27232683" w14:textId="1F57D9DF" w:rsidR="0066116B" w:rsidRPr="00EC5666" w:rsidRDefault="00EC5666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</w:t>
            </w:r>
          </w:p>
        </w:tc>
        <w:tc>
          <w:tcPr>
            <w:tcW w:w="1489" w:type="dxa"/>
          </w:tcPr>
          <w:p w14:paraId="0A8940E4" w14:textId="77777777" w:rsidR="0066116B" w:rsidRPr="00EC5666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E8B2160" w14:textId="77777777" w:rsidR="0066116B" w:rsidRPr="00EC5666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01E7E3A3" w14:textId="77777777" w:rsidR="0066116B" w:rsidRPr="00EC5666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38149B70" w14:textId="77777777" w:rsidR="0066116B" w:rsidRPr="00EC5666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EC5666">
        <w:rPr>
          <w:rFonts w:ascii="NTFCursive" w:hAnsi="NTFCursive"/>
          <w:b/>
          <w:kern w:val="2"/>
          <w:sz w:val="28"/>
          <w:szCs w:val="28"/>
        </w:rPr>
        <w:t>S</w:t>
      </w:r>
      <w:r w:rsidRPr="00EC5666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EC5666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EC5666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EC5666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EC5666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EC5666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EC5666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EC5666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EC5666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EC5666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EC5666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EC5666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EC5666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099BEC83" w14:textId="77777777" w:rsidR="0066116B" w:rsidRPr="00EC5666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</w:p>
    <w:p w14:paraId="3DCD1962" w14:textId="77777777" w:rsidR="0066116B" w:rsidRPr="00EC5666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EC5666">
        <w:rPr>
          <w:rFonts w:ascii="NTFCursive" w:hAnsi="NTFCursive"/>
          <w:b/>
          <w:kern w:val="2"/>
          <w:sz w:val="28"/>
          <w:szCs w:val="28"/>
        </w:rPr>
        <w:t>L</w:t>
      </w:r>
      <w:r w:rsidRPr="00EC5666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EC5666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C5666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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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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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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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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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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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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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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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EC5666">
        <w:rPr>
          <w:rFonts w:ascii="NTFCursive" w:hAnsi="NTFCursive"/>
          <w:kern w:val="2"/>
          <w:sz w:val="28"/>
          <w:szCs w:val="28"/>
        </w:rPr>
        <w:t xml:space="preserve">, </w:t>
      </w:r>
      <w:r w:rsidRPr="00EC5666">
        <w:rPr>
          <w:rFonts w:ascii="NTFCursive" w:hAnsi="NTFCursive" w:hint="eastAsia"/>
          <w:kern w:val="2"/>
          <w:sz w:val="28"/>
          <w:szCs w:val="28"/>
        </w:rPr>
        <w:t>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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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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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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EC5666">
        <w:rPr>
          <w:rFonts w:ascii="NTFCursive" w:hAnsi="NTFCursive"/>
          <w:kern w:val="2"/>
          <w:sz w:val="28"/>
          <w:szCs w:val="28"/>
        </w:rPr>
        <w:t>.</w:t>
      </w:r>
    </w:p>
    <w:p w14:paraId="00539C7F" w14:textId="77777777" w:rsidR="0066116B" w:rsidRPr="00EC5666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EC5666">
        <w:rPr>
          <w:rFonts w:ascii="NTFCursive" w:hAnsi="NTFCursive"/>
          <w:b/>
          <w:kern w:val="2"/>
          <w:sz w:val="28"/>
          <w:szCs w:val="28"/>
        </w:rPr>
        <w:t>S</w:t>
      </w:r>
      <w:r w:rsidRPr="00EC5666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EC5666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C5666">
        <w:rPr>
          <w:rFonts w:ascii="NTFCursive" w:hAnsi="NTFCursive" w:hint="eastAsia"/>
          <w:kern w:val="2"/>
          <w:sz w:val="28"/>
          <w:szCs w:val="28"/>
        </w:rPr>
        <w:t>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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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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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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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</w:t>
      </w:r>
      <w:r w:rsidRPr="00EC5666">
        <w:rPr>
          <w:rFonts w:ascii="NTFCursive" w:hAnsi="NTFCursive"/>
          <w:kern w:val="2"/>
          <w:sz w:val="28"/>
          <w:szCs w:val="28"/>
        </w:rPr>
        <w:t xml:space="preserve">, </w:t>
      </w:r>
      <w:r w:rsidRPr="00EC5666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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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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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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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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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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EC5666">
        <w:rPr>
          <w:rFonts w:ascii="NTFCursive" w:hAnsi="NTFCursive"/>
          <w:kern w:val="2"/>
          <w:sz w:val="28"/>
          <w:szCs w:val="28"/>
        </w:rPr>
        <w:t>.</w:t>
      </w:r>
    </w:p>
    <w:p w14:paraId="22A76A16" w14:textId="77777777" w:rsidR="0066116B" w:rsidRPr="00EC5666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EC5666">
        <w:rPr>
          <w:rFonts w:ascii="NTFCursive" w:hAnsi="NTFCursive"/>
          <w:b/>
          <w:kern w:val="2"/>
          <w:sz w:val="28"/>
          <w:szCs w:val="28"/>
        </w:rPr>
        <w:t>C</w:t>
      </w:r>
      <w:r w:rsidRPr="00EC5666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EC5666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C5666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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</w:t>
      </w:r>
      <w:r w:rsidRPr="00EC5666">
        <w:rPr>
          <w:rFonts w:ascii="NTFCursive" w:hAnsi="NTFCursive"/>
          <w:kern w:val="2"/>
          <w:sz w:val="28"/>
          <w:szCs w:val="28"/>
        </w:rPr>
        <w:t>.</w:t>
      </w:r>
    </w:p>
    <w:p w14:paraId="0B9D9F72" w14:textId="77777777" w:rsidR="0066116B" w:rsidRPr="00EC5666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EC5666">
        <w:rPr>
          <w:rFonts w:ascii="NTFCursive" w:hAnsi="NTFCursive"/>
          <w:b/>
          <w:kern w:val="2"/>
          <w:sz w:val="28"/>
          <w:szCs w:val="28"/>
        </w:rPr>
        <w:t>W</w:t>
      </w:r>
      <w:r w:rsidRPr="00EC5666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EC5666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C5666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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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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EC5666">
        <w:rPr>
          <w:rFonts w:ascii="NTFCursive" w:hAnsi="NTFCursive"/>
          <w:kern w:val="2"/>
          <w:sz w:val="28"/>
          <w:szCs w:val="28"/>
        </w:rPr>
        <w:t xml:space="preserve">, </w:t>
      </w:r>
      <w:r w:rsidRPr="00EC5666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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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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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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</w:t>
      </w:r>
      <w:r w:rsidRPr="00EC5666">
        <w:rPr>
          <w:rFonts w:ascii="NTFCursive" w:hAnsi="NTFCursive"/>
          <w:kern w:val="2"/>
          <w:sz w:val="28"/>
          <w:szCs w:val="28"/>
        </w:rPr>
        <w:t>.</w:t>
      </w:r>
    </w:p>
    <w:p w14:paraId="38FA84EC" w14:textId="77777777" w:rsidR="0066116B" w:rsidRPr="00EC5666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EC5666">
        <w:rPr>
          <w:rFonts w:ascii="NTFCursive" w:hAnsi="NTFCursive"/>
          <w:b/>
          <w:kern w:val="2"/>
          <w:sz w:val="28"/>
          <w:szCs w:val="28"/>
        </w:rPr>
        <w:t>C</w:t>
      </w:r>
      <w:r w:rsidRPr="00EC5666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EC5666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C5666">
        <w:rPr>
          <w:rFonts w:ascii="NTFCursive" w:hAnsi="NTFCursive"/>
          <w:kern w:val="2"/>
          <w:sz w:val="28"/>
          <w:szCs w:val="28"/>
        </w:rPr>
        <w:t>H</w:t>
      </w:r>
      <w:r w:rsidRPr="00EC5666">
        <w:rPr>
          <w:rFonts w:ascii="NTFCursive" w:hAnsi="NTFCursive" w:hint="eastAsia"/>
          <w:kern w:val="2"/>
          <w:sz w:val="28"/>
          <w:szCs w:val="28"/>
        </w:rPr>
        <w:t>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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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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EC5666">
        <w:rPr>
          <w:rFonts w:ascii="NTFCursive" w:hAnsi="NTFCursive"/>
          <w:kern w:val="2"/>
          <w:sz w:val="28"/>
          <w:szCs w:val="28"/>
        </w:rPr>
        <w:t>? I</w:t>
      </w:r>
      <w:r w:rsidRPr="00EC5666">
        <w:rPr>
          <w:rFonts w:ascii="NTFCursive" w:hAnsi="NTFCursive" w:hint="eastAsia"/>
          <w:kern w:val="2"/>
          <w:sz w:val="28"/>
          <w:szCs w:val="28"/>
        </w:rPr>
        <w:t>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</w:t>
      </w:r>
      <w:r w:rsidRPr="00EC5666">
        <w:rPr>
          <w:rFonts w:ascii="NTFCursive" w:hAnsi="NTFCursive"/>
          <w:kern w:val="2"/>
          <w:sz w:val="28"/>
          <w:szCs w:val="28"/>
        </w:rPr>
        <w:t xml:space="preserve">, </w:t>
      </w:r>
      <w:r w:rsidRPr="00EC5666">
        <w:rPr>
          <w:rFonts w:ascii="NTFCursive" w:hAnsi="NTFCursive" w:hint="eastAsia"/>
          <w:kern w:val="2"/>
          <w:sz w:val="28"/>
          <w:szCs w:val="28"/>
        </w:rPr>
        <w:t>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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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EC5666">
        <w:rPr>
          <w:rFonts w:ascii="NTFCursive" w:hAnsi="NTFCursive"/>
          <w:kern w:val="2"/>
          <w:sz w:val="28"/>
          <w:szCs w:val="28"/>
        </w:rPr>
        <w:t>! I</w:t>
      </w:r>
      <w:r w:rsidRPr="00EC5666">
        <w:rPr>
          <w:rFonts w:ascii="NTFCursive" w:hAnsi="NTFCursive" w:hint="eastAsia"/>
          <w:kern w:val="2"/>
          <w:sz w:val="28"/>
          <w:szCs w:val="28"/>
        </w:rPr>
        <w:t>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</w:t>
      </w:r>
      <w:r w:rsidRPr="00EC5666">
        <w:rPr>
          <w:rFonts w:ascii="NTFCursive" w:hAnsi="NTFCursive"/>
          <w:kern w:val="2"/>
          <w:sz w:val="28"/>
          <w:szCs w:val="28"/>
        </w:rPr>
        <w:t xml:space="preserve">, </w:t>
      </w:r>
      <w:r w:rsidRPr="00EC5666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EC5666">
        <w:rPr>
          <w:rFonts w:ascii="NTFCursive" w:hAnsi="NTFCursive"/>
          <w:kern w:val="2"/>
          <w:sz w:val="28"/>
          <w:szCs w:val="28"/>
        </w:rPr>
        <w:t xml:space="preserve"> – </w:t>
      </w:r>
      <w:r w:rsidRPr="00EC5666">
        <w:rPr>
          <w:rFonts w:ascii="NTFCursive" w:hAnsi="NTFCursive" w:hint="eastAsia"/>
          <w:kern w:val="2"/>
          <w:sz w:val="28"/>
          <w:szCs w:val="28"/>
        </w:rPr>
        <w:t></w:t>
      </w:r>
      <w:r w:rsidRPr="00EC5666">
        <w:rPr>
          <w:rFonts w:ascii="NTFCursive" w:hAnsi="NTFCursive"/>
          <w:kern w:val="2"/>
          <w:sz w:val="28"/>
          <w:szCs w:val="28"/>
        </w:rPr>
        <w:t xml:space="preserve">, </w:t>
      </w:r>
      <w:r w:rsidRPr="00EC5666">
        <w:rPr>
          <w:rFonts w:ascii="NTFCursive" w:hAnsi="NTFCursive" w:hint="eastAsia"/>
          <w:kern w:val="2"/>
          <w:sz w:val="28"/>
          <w:szCs w:val="28"/>
        </w:rPr>
        <w:t></w:t>
      </w:r>
      <w:r w:rsidRPr="00EC5666">
        <w:rPr>
          <w:rFonts w:ascii="NTFCursive" w:hAnsi="NTFCursive"/>
          <w:kern w:val="2"/>
          <w:sz w:val="28"/>
          <w:szCs w:val="28"/>
        </w:rPr>
        <w:t xml:space="preserve">, </w:t>
      </w:r>
      <w:r w:rsidRPr="00EC5666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EC5666">
        <w:rPr>
          <w:rFonts w:ascii="NTFCursive" w:hAnsi="NTFCursive"/>
          <w:kern w:val="2"/>
          <w:sz w:val="28"/>
          <w:szCs w:val="28"/>
        </w:rPr>
        <w:t xml:space="preserve">, </w:t>
      </w:r>
      <w:r w:rsidRPr="00EC5666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EC5666">
        <w:rPr>
          <w:rFonts w:ascii="NTFCursive" w:hAnsi="NTFCursive"/>
          <w:kern w:val="2"/>
          <w:sz w:val="28"/>
          <w:szCs w:val="28"/>
        </w:rPr>
        <w:t xml:space="preserve">, </w:t>
      </w:r>
      <w:r w:rsidRPr="00EC5666">
        <w:rPr>
          <w:rFonts w:ascii="NTFCursive" w:hAnsi="NTFCursive" w:hint="eastAsia"/>
          <w:kern w:val="2"/>
          <w:sz w:val="28"/>
          <w:szCs w:val="28"/>
        </w:rPr>
        <w:t></w:t>
      </w:r>
      <w:bookmarkEnd w:id="0"/>
      <w:r w:rsidRPr="00EC5666">
        <w:rPr>
          <w:rFonts w:ascii="NTFCursive" w:hAnsi="NTFCursive"/>
          <w:kern w:val="2"/>
          <w:sz w:val="28"/>
          <w:szCs w:val="28"/>
        </w:rPr>
        <w:t>.</w:t>
      </w:r>
    </w:p>
    <w:p w14:paraId="60543C9F" w14:textId="77777777" w:rsidR="00EC5666" w:rsidRPr="00EC5666" w:rsidRDefault="00EC5666" w:rsidP="00EC5666">
      <w:pPr>
        <w:rPr>
          <w:rFonts w:ascii="NTFCursive" w:hAnsi="NTFCursive"/>
          <w:kern w:val="2"/>
          <w:sz w:val="40"/>
          <w:szCs w:val="40"/>
        </w:rPr>
      </w:pPr>
      <w:r w:rsidRPr="00EC5666">
        <w:rPr>
          <w:rFonts w:ascii="Arial" w:hAnsi="Arial" w:cs="Arial"/>
          <w:noProof/>
          <w:color w:val="0000FF"/>
          <w:kern w:val="2"/>
          <w:lang w:eastAsia="en-GB"/>
        </w:rPr>
        <w:drawing>
          <wp:inline distT="0" distB="0" distL="0" distR="0" wp14:anchorId="146F5299" wp14:editId="0DC06870">
            <wp:extent cx="3162300" cy="449545"/>
            <wp:effectExtent l="0" t="0" r="0" b="8255"/>
            <wp:docPr id="4" name="Picture 4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685AB" w14:textId="77777777" w:rsidR="00EC5666" w:rsidRPr="00EC5666" w:rsidRDefault="00EC5666" w:rsidP="00EC5666">
      <w:pPr>
        <w:jc w:val="center"/>
        <w:rPr>
          <w:rFonts w:ascii="NTFCursive" w:hAnsi="NTFCursive"/>
          <w:kern w:val="2"/>
          <w:sz w:val="28"/>
          <w:szCs w:val="28"/>
        </w:rPr>
      </w:pPr>
      <w:r w:rsidRPr="00EC5666">
        <w:rPr>
          <w:rFonts w:ascii="NTFCursive" w:hAnsi="NTFCursive"/>
          <w:kern w:val="2"/>
          <w:sz w:val="28"/>
          <w:szCs w:val="28"/>
        </w:rPr>
        <w:t>W</w:t>
      </w:r>
      <w:r w:rsidRPr="00EC5666">
        <w:rPr>
          <w:rFonts w:ascii="NTFCursive" w:hAnsi="NTFCursive" w:hint="eastAsia"/>
          <w:kern w:val="2"/>
          <w:sz w:val="28"/>
          <w:szCs w:val="28"/>
        </w:rPr>
        <w:t>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</w:t>
      </w:r>
      <w:r w:rsidRPr="00EC5666">
        <w:rPr>
          <w:rFonts w:ascii="NTFCursive" w:hAnsi="NTFCursive"/>
          <w:kern w:val="2"/>
          <w:sz w:val="28"/>
          <w:szCs w:val="28"/>
        </w:rPr>
        <w:t xml:space="preserve">: </w:t>
      </w:r>
      <w:r w:rsidRPr="00EC5666">
        <w:rPr>
          <w:rFonts w:ascii="NTFCursive" w:hAnsi="NTFCursive"/>
          <w:b/>
          <w:bCs/>
          <w:kern w:val="2"/>
          <w:sz w:val="28"/>
          <w:szCs w:val="28"/>
        </w:rPr>
        <w:t>23</w:t>
      </w:r>
      <w:r w:rsidRPr="00EC5666">
        <w:rPr>
          <w:rFonts w:ascii="NTFCursive" w:hAnsi="NTFCursive" w:hint="eastAsia"/>
          <w:b/>
          <w:bCs/>
          <w:kern w:val="2"/>
          <w:sz w:val="28"/>
          <w:szCs w:val="28"/>
        </w:rPr>
        <w:t></w:t>
      </w:r>
      <w:r w:rsidRPr="00EC5666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EC5666">
        <w:rPr>
          <w:rFonts w:ascii="NTFCursive" w:hAnsi="NTFCursive" w:hint="eastAsia"/>
          <w:b/>
          <w:kern w:val="2"/>
          <w:sz w:val="28"/>
          <w:szCs w:val="28"/>
        </w:rPr>
        <w:t></w:t>
      </w:r>
      <w:r w:rsidRPr="00EC5666">
        <w:rPr>
          <w:rFonts w:ascii="NTFCursive" w:hAnsi="NTFCursive"/>
          <w:b/>
          <w:kern w:val="2"/>
          <w:sz w:val="28"/>
          <w:szCs w:val="28"/>
        </w:rPr>
        <w:t xml:space="preserve"> 2019</w:t>
      </w:r>
    </w:p>
    <w:p w14:paraId="0162A5CD" w14:textId="77777777" w:rsidR="00EC5666" w:rsidRPr="00EC5666" w:rsidRDefault="00EC5666" w:rsidP="00EC5666">
      <w:pPr>
        <w:jc w:val="center"/>
        <w:rPr>
          <w:rFonts w:ascii="NTFCursive" w:hAnsi="NTFCursive"/>
          <w:kern w:val="2"/>
          <w:sz w:val="28"/>
          <w:szCs w:val="28"/>
        </w:rPr>
      </w:pPr>
      <w:r w:rsidRPr="00EC5666">
        <w:rPr>
          <w:rFonts w:ascii="NTFCursive" w:hAnsi="NTFCursive"/>
          <w:kern w:val="2"/>
          <w:sz w:val="28"/>
          <w:szCs w:val="28"/>
        </w:rPr>
        <w:t>Year 5 and 6 spelling words</w:t>
      </w:r>
    </w:p>
    <w:p w14:paraId="407F512F" w14:textId="77777777" w:rsidR="00EC5666" w:rsidRPr="00EC5666" w:rsidRDefault="00EC5666" w:rsidP="00EC5666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696"/>
        <w:gridCol w:w="1489"/>
        <w:gridCol w:w="1772"/>
      </w:tblGrid>
      <w:tr w:rsidR="00EC5666" w:rsidRPr="00EC5666" w14:paraId="3E090A5F" w14:textId="77777777" w:rsidTr="0050025F">
        <w:tc>
          <w:tcPr>
            <w:tcW w:w="1696" w:type="dxa"/>
          </w:tcPr>
          <w:p w14:paraId="6F5A5C40" w14:textId="77777777" w:rsidR="00EC5666" w:rsidRPr="00EC5666" w:rsidRDefault="00EC5666" w:rsidP="0050025F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EC5666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EC5666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489" w:type="dxa"/>
          </w:tcPr>
          <w:p w14:paraId="7892094B" w14:textId="77777777" w:rsidR="00EC5666" w:rsidRPr="00EC5666" w:rsidRDefault="00EC5666" w:rsidP="0050025F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EC5666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EC5666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EC5666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157B80CE" w14:textId="77777777" w:rsidR="00EC5666" w:rsidRPr="00EC5666" w:rsidRDefault="00EC5666" w:rsidP="0050025F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EC5666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EC5666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EC5666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EC5666" w:rsidRPr="00EC5666" w14:paraId="1F8424C5" w14:textId="77777777" w:rsidTr="0050025F">
        <w:tc>
          <w:tcPr>
            <w:tcW w:w="1696" w:type="dxa"/>
          </w:tcPr>
          <w:p w14:paraId="7BDFA671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</w:t>
            </w:r>
          </w:p>
        </w:tc>
        <w:tc>
          <w:tcPr>
            <w:tcW w:w="1489" w:type="dxa"/>
          </w:tcPr>
          <w:p w14:paraId="4E012547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CFFE1BF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EC5666" w:rsidRPr="00EC5666" w14:paraId="58F1E512" w14:textId="77777777" w:rsidTr="0050025F">
        <w:tc>
          <w:tcPr>
            <w:tcW w:w="1696" w:type="dxa"/>
          </w:tcPr>
          <w:p w14:paraId="2B835EE0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EC5666">
              <w:rPr>
                <w:rFonts w:ascii="NTFCursive" w:hAnsi="NTFCursive"/>
                <w:kern w:val="2"/>
                <w:sz w:val="28"/>
                <w:szCs w:val="28"/>
              </w:rPr>
              <w:t>a</w:t>
            </w: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</w:t>
            </w:r>
          </w:p>
        </w:tc>
        <w:tc>
          <w:tcPr>
            <w:tcW w:w="1489" w:type="dxa"/>
          </w:tcPr>
          <w:p w14:paraId="69DB91E3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7789B7D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EC5666" w:rsidRPr="00EC5666" w14:paraId="018EA803" w14:textId="77777777" w:rsidTr="0050025F">
        <w:tc>
          <w:tcPr>
            <w:tcW w:w="1696" w:type="dxa"/>
          </w:tcPr>
          <w:p w14:paraId="52EDDB80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EC5666">
              <w:rPr>
                <w:rFonts w:ascii="NTFCursive" w:hAnsi="NTFCursive"/>
                <w:kern w:val="2"/>
                <w:sz w:val="28"/>
                <w:szCs w:val="28"/>
              </w:rPr>
              <w:t>a</w:t>
            </w: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</w:t>
            </w:r>
          </w:p>
        </w:tc>
        <w:tc>
          <w:tcPr>
            <w:tcW w:w="1489" w:type="dxa"/>
          </w:tcPr>
          <w:p w14:paraId="0A0A8FED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2402314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EC5666" w:rsidRPr="00EC5666" w14:paraId="1EB6FCAA" w14:textId="77777777" w:rsidTr="0050025F">
        <w:tc>
          <w:tcPr>
            <w:tcW w:w="1696" w:type="dxa"/>
          </w:tcPr>
          <w:p w14:paraId="58D02439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</w:t>
            </w:r>
          </w:p>
        </w:tc>
        <w:tc>
          <w:tcPr>
            <w:tcW w:w="1489" w:type="dxa"/>
          </w:tcPr>
          <w:p w14:paraId="440A9432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4E42046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EC5666" w:rsidRPr="00EC5666" w14:paraId="31906378" w14:textId="77777777" w:rsidTr="0050025F">
        <w:tc>
          <w:tcPr>
            <w:tcW w:w="1696" w:type="dxa"/>
          </w:tcPr>
          <w:p w14:paraId="6D07DA6D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</w:t>
            </w:r>
          </w:p>
        </w:tc>
        <w:tc>
          <w:tcPr>
            <w:tcW w:w="1489" w:type="dxa"/>
          </w:tcPr>
          <w:p w14:paraId="61536B2D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843869F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EC5666" w:rsidRPr="00EC5666" w14:paraId="1442632C" w14:textId="77777777" w:rsidTr="0050025F">
        <w:tc>
          <w:tcPr>
            <w:tcW w:w="1696" w:type="dxa"/>
          </w:tcPr>
          <w:p w14:paraId="0B44C70B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</w:t>
            </w:r>
          </w:p>
        </w:tc>
        <w:tc>
          <w:tcPr>
            <w:tcW w:w="1489" w:type="dxa"/>
          </w:tcPr>
          <w:p w14:paraId="6894994E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7CA3AE6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EC5666" w:rsidRPr="00EC5666" w14:paraId="63C2910C" w14:textId="77777777" w:rsidTr="0050025F">
        <w:tc>
          <w:tcPr>
            <w:tcW w:w="1696" w:type="dxa"/>
          </w:tcPr>
          <w:p w14:paraId="51E34BC0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</w:t>
            </w:r>
          </w:p>
        </w:tc>
        <w:tc>
          <w:tcPr>
            <w:tcW w:w="1489" w:type="dxa"/>
          </w:tcPr>
          <w:p w14:paraId="17DDEA81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377A23F7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EC5666" w:rsidRPr="00EC5666" w14:paraId="2FAECD8D" w14:textId="77777777" w:rsidTr="0050025F">
        <w:tc>
          <w:tcPr>
            <w:tcW w:w="1696" w:type="dxa"/>
          </w:tcPr>
          <w:p w14:paraId="3A435CCA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</w:t>
            </w:r>
          </w:p>
        </w:tc>
        <w:tc>
          <w:tcPr>
            <w:tcW w:w="1489" w:type="dxa"/>
          </w:tcPr>
          <w:p w14:paraId="454B8CA5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E5F78EB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EC5666" w:rsidRPr="00EC5666" w14:paraId="347933D3" w14:textId="77777777" w:rsidTr="0050025F">
        <w:tc>
          <w:tcPr>
            <w:tcW w:w="1696" w:type="dxa"/>
          </w:tcPr>
          <w:p w14:paraId="60106F90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</w:t>
            </w:r>
          </w:p>
        </w:tc>
        <w:tc>
          <w:tcPr>
            <w:tcW w:w="1489" w:type="dxa"/>
          </w:tcPr>
          <w:p w14:paraId="7194E33E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7DEABFE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EC5666" w:rsidRPr="00EC5666" w14:paraId="595B42E7" w14:textId="77777777" w:rsidTr="0050025F">
        <w:tc>
          <w:tcPr>
            <w:tcW w:w="1696" w:type="dxa"/>
          </w:tcPr>
          <w:p w14:paraId="28C5E591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</w:t>
            </w:r>
          </w:p>
        </w:tc>
        <w:tc>
          <w:tcPr>
            <w:tcW w:w="1489" w:type="dxa"/>
          </w:tcPr>
          <w:p w14:paraId="4B04C331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0C10EA3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1D2280E5" w14:textId="77777777" w:rsidR="00EC5666" w:rsidRPr="00EC5666" w:rsidRDefault="00EC5666" w:rsidP="00EC5666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4FB79706" w14:textId="77777777" w:rsidR="00EC5666" w:rsidRPr="00EC5666" w:rsidRDefault="00EC5666" w:rsidP="00EC5666">
      <w:pPr>
        <w:rPr>
          <w:rFonts w:ascii="NTFCursive" w:hAnsi="NTFCursive"/>
          <w:b/>
          <w:kern w:val="2"/>
          <w:sz w:val="28"/>
          <w:szCs w:val="28"/>
        </w:rPr>
      </w:pPr>
      <w:r w:rsidRPr="00EC5666">
        <w:rPr>
          <w:rFonts w:ascii="NTFCursive" w:hAnsi="NTFCursive"/>
          <w:b/>
          <w:kern w:val="2"/>
          <w:sz w:val="28"/>
          <w:szCs w:val="28"/>
        </w:rPr>
        <w:t>S</w:t>
      </w:r>
      <w:r w:rsidRPr="00EC5666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EC5666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EC5666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EC5666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EC5666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EC5666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EC5666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EC5666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EC5666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EC5666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EC5666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EC5666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EC5666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5129A61B" w14:textId="77777777" w:rsidR="00EC5666" w:rsidRPr="00EC5666" w:rsidRDefault="00EC5666" w:rsidP="00EC5666">
      <w:pPr>
        <w:rPr>
          <w:rFonts w:ascii="NTFCursive" w:hAnsi="NTFCursive"/>
          <w:b/>
          <w:kern w:val="2"/>
          <w:sz w:val="28"/>
          <w:szCs w:val="28"/>
        </w:rPr>
      </w:pPr>
    </w:p>
    <w:p w14:paraId="45D64D59" w14:textId="77777777" w:rsidR="00EC5666" w:rsidRPr="00EC5666" w:rsidRDefault="00EC5666" w:rsidP="00EC5666">
      <w:pPr>
        <w:rPr>
          <w:rFonts w:ascii="NTFCursive" w:hAnsi="NTFCursive"/>
          <w:b/>
          <w:kern w:val="2"/>
          <w:sz w:val="28"/>
          <w:szCs w:val="28"/>
        </w:rPr>
      </w:pPr>
      <w:r w:rsidRPr="00EC5666">
        <w:rPr>
          <w:rFonts w:ascii="NTFCursive" w:hAnsi="NTFCursive"/>
          <w:b/>
          <w:kern w:val="2"/>
          <w:sz w:val="28"/>
          <w:szCs w:val="28"/>
        </w:rPr>
        <w:t>L</w:t>
      </w:r>
      <w:r w:rsidRPr="00EC5666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EC5666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C5666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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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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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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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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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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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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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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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EC5666">
        <w:rPr>
          <w:rFonts w:ascii="NTFCursive" w:hAnsi="NTFCursive"/>
          <w:kern w:val="2"/>
          <w:sz w:val="28"/>
          <w:szCs w:val="28"/>
        </w:rPr>
        <w:t xml:space="preserve">, </w:t>
      </w:r>
      <w:r w:rsidRPr="00EC5666">
        <w:rPr>
          <w:rFonts w:ascii="NTFCursive" w:hAnsi="NTFCursive" w:hint="eastAsia"/>
          <w:kern w:val="2"/>
          <w:sz w:val="28"/>
          <w:szCs w:val="28"/>
        </w:rPr>
        <w:t>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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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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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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EC5666">
        <w:rPr>
          <w:rFonts w:ascii="NTFCursive" w:hAnsi="NTFCursive"/>
          <w:kern w:val="2"/>
          <w:sz w:val="28"/>
          <w:szCs w:val="28"/>
        </w:rPr>
        <w:t>.</w:t>
      </w:r>
    </w:p>
    <w:p w14:paraId="49622C9E" w14:textId="77777777" w:rsidR="00EC5666" w:rsidRPr="00EC5666" w:rsidRDefault="00EC5666" w:rsidP="00EC5666">
      <w:pPr>
        <w:rPr>
          <w:rFonts w:ascii="NTFCursive" w:hAnsi="NTFCursive"/>
          <w:b/>
          <w:kern w:val="2"/>
          <w:sz w:val="28"/>
          <w:szCs w:val="28"/>
        </w:rPr>
      </w:pPr>
      <w:r w:rsidRPr="00EC5666">
        <w:rPr>
          <w:rFonts w:ascii="NTFCursive" w:hAnsi="NTFCursive"/>
          <w:b/>
          <w:kern w:val="2"/>
          <w:sz w:val="28"/>
          <w:szCs w:val="28"/>
        </w:rPr>
        <w:t>S</w:t>
      </w:r>
      <w:r w:rsidRPr="00EC5666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EC5666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C5666">
        <w:rPr>
          <w:rFonts w:ascii="NTFCursive" w:hAnsi="NTFCursive" w:hint="eastAsia"/>
          <w:kern w:val="2"/>
          <w:sz w:val="28"/>
          <w:szCs w:val="28"/>
        </w:rPr>
        <w:t>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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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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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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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</w:t>
      </w:r>
      <w:r w:rsidRPr="00EC5666">
        <w:rPr>
          <w:rFonts w:ascii="NTFCursive" w:hAnsi="NTFCursive"/>
          <w:kern w:val="2"/>
          <w:sz w:val="28"/>
          <w:szCs w:val="28"/>
        </w:rPr>
        <w:t xml:space="preserve">, </w:t>
      </w:r>
      <w:r w:rsidRPr="00EC5666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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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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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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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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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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EC5666">
        <w:rPr>
          <w:rFonts w:ascii="NTFCursive" w:hAnsi="NTFCursive"/>
          <w:kern w:val="2"/>
          <w:sz w:val="28"/>
          <w:szCs w:val="28"/>
        </w:rPr>
        <w:t>.</w:t>
      </w:r>
    </w:p>
    <w:p w14:paraId="565688B5" w14:textId="77777777" w:rsidR="00EC5666" w:rsidRPr="00EC5666" w:rsidRDefault="00EC5666" w:rsidP="00EC5666">
      <w:pPr>
        <w:rPr>
          <w:rFonts w:ascii="NTFCursive" w:hAnsi="NTFCursive"/>
          <w:b/>
          <w:kern w:val="2"/>
          <w:sz w:val="28"/>
          <w:szCs w:val="28"/>
        </w:rPr>
      </w:pPr>
      <w:r w:rsidRPr="00EC5666">
        <w:rPr>
          <w:rFonts w:ascii="NTFCursive" w:hAnsi="NTFCursive"/>
          <w:b/>
          <w:kern w:val="2"/>
          <w:sz w:val="28"/>
          <w:szCs w:val="28"/>
        </w:rPr>
        <w:t>C</w:t>
      </w:r>
      <w:r w:rsidRPr="00EC5666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EC5666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C5666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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</w:t>
      </w:r>
      <w:r w:rsidRPr="00EC5666">
        <w:rPr>
          <w:rFonts w:ascii="NTFCursive" w:hAnsi="NTFCursive"/>
          <w:kern w:val="2"/>
          <w:sz w:val="28"/>
          <w:szCs w:val="28"/>
        </w:rPr>
        <w:t>.</w:t>
      </w:r>
    </w:p>
    <w:p w14:paraId="50C76364" w14:textId="77777777" w:rsidR="00EC5666" w:rsidRPr="00EC5666" w:rsidRDefault="00EC5666" w:rsidP="00EC5666">
      <w:pPr>
        <w:rPr>
          <w:rFonts w:ascii="NTFCursive" w:hAnsi="NTFCursive"/>
          <w:b/>
          <w:kern w:val="2"/>
          <w:sz w:val="28"/>
          <w:szCs w:val="28"/>
        </w:rPr>
      </w:pPr>
      <w:r w:rsidRPr="00EC5666">
        <w:rPr>
          <w:rFonts w:ascii="NTFCursive" w:hAnsi="NTFCursive"/>
          <w:b/>
          <w:kern w:val="2"/>
          <w:sz w:val="28"/>
          <w:szCs w:val="28"/>
        </w:rPr>
        <w:t>W</w:t>
      </w:r>
      <w:r w:rsidRPr="00EC5666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EC5666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C5666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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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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EC5666">
        <w:rPr>
          <w:rFonts w:ascii="NTFCursive" w:hAnsi="NTFCursive"/>
          <w:kern w:val="2"/>
          <w:sz w:val="28"/>
          <w:szCs w:val="28"/>
        </w:rPr>
        <w:t xml:space="preserve">, </w:t>
      </w:r>
      <w:r w:rsidRPr="00EC5666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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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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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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</w:t>
      </w:r>
      <w:r w:rsidRPr="00EC5666">
        <w:rPr>
          <w:rFonts w:ascii="NTFCursive" w:hAnsi="NTFCursive"/>
          <w:kern w:val="2"/>
          <w:sz w:val="28"/>
          <w:szCs w:val="28"/>
        </w:rPr>
        <w:t>.</w:t>
      </w:r>
    </w:p>
    <w:p w14:paraId="2D9C01D8" w14:textId="77777777" w:rsidR="00EC5666" w:rsidRDefault="00EC5666" w:rsidP="00EC5666">
      <w:pPr>
        <w:rPr>
          <w:rFonts w:ascii="NTFCursive" w:hAnsi="NTFCursive"/>
          <w:kern w:val="2"/>
          <w:sz w:val="28"/>
          <w:szCs w:val="28"/>
        </w:rPr>
      </w:pPr>
      <w:r w:rsidRPr="00EC5666">
        <w:rPr>
          <w:rFonts w:ascii="NTFCursive" w:hAnsi="NTFCursive"/>
          <w:b/>
          <w:kern w:val="2"/>
          <w:sz w:val="28"/>
          <w:szCs w:val="28"/>
        </w:rPr>
        <w:t>C</w:t>
      </w:r>
      <w:r w:rsidRPr="00EC5666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EC5666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C5666">
        <w:rPr>
          <w:rFonts w:ascii="NTFCursive" w:hAnsi="NTFCursive"/>
          <w:kern w:val="2"/>
          <w:sz w:val="28"/>
          <w:szCs w:val="28"/>
        </w:rPr>
        <w:t>H</w:t>
      </w:r>
      <w:r w:rsidRPr="00EC5666">
        <w:rPr>
          <w:rFonts w:ascii="NTFCursive" w:hAnsi="NTFCursive" w:hint="eastAsia"/>
          <w:kern w:val="2"/>
          <w:sz w:val="28"/>
          <w:szCs w:val="28"/>
        </w:rPr>
        <w:t>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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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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EC5666">
        <w:rPr>
          <w:rFonts w:ascii="NTFCursive" w:hAnsi="NTFCursive"/>
          <w:kern w:val="2"/>
          <w:sz w:val="28"/>
          <w:szCs w:val="28"/>
        </w:rPr>
        <w:t>? I</w:t>
      </w:r>
      <w:r w:rsidRPr="00EC5666">
        <w:rPr>
          <w:rFonts w:ascii="NTFCursive" w:hAnsi="NTFCursive" w:hint="eastAsia"/>
          <w:kern w:val="2"/>
          <w:sz w:val="28"/>
          <w:szCs w:val="28"/>
        </w:rPr>
        <w:t>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</w:t>
      </w:r>
      <w:r w:rsidRPr="00EC5666">
        <w:rPr>
          <w:rFonts w:ascii="NTFCursive" w:hAnsi="NTFCursive"/>
          <w:kern w:val="2"/>
          <w:sz w:val="28"/>
          <w:szCs w:val="28"/>
        </w:rPr>
        <w:t xml:space="preserve">, </w:t>
      </w:r>
      <w:r w:rsidRPr="00EC5666">
        <w:rPr>
          <w:rFonts w:ascii="NTFCursive" w:hAnsi="NTFCursive" w:hint="eastAsia"/>
          <w:kern w:val="2"/>
          <w:sz w:val="28"/>
          <w:szCs w:val="28"/>
        </w:rPr>
        <w:t>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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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EC5666">
        <w:rPr>
          <w:rFonts w:ascii="NTFCursive" w:hAnsi="NTFCursive"/>
          <w:kern w:val="2"/>
          <w:sz w:val="28"/>
          <w:szCs w:val="28"/>
        </w:rPr>
        <w:t>! I</w:t>
      </w:r>
      <w:r w:rsidRPr="00EC5666">
        <w:rPr>
          <w:rFonts w:ascii="NTFCursive" w:hAnsi="NTFCursive" w:hint="eastAsia"/>
          <w:kern w:val="2"/>
          <w:sz w:val="28"/>
          <w:szCs w:val="28"/>
        </w:rPr>
        <w:t>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</w:t>
      </w:r>
      <w:r w:rsidRPr="00EC5666">
        <w:rPr>
          <w:rFonts w:ascii="NTFCursive" w:hAnsi="NTFCursive"/>
          <w:kern w:val="2"/>
          <w:sz w:val="28"/>
          <w:szCs w:val="28"/>
        </w:rPr>
        <w:t xml:space="preserve">, </w:t>
      </w:r>
      <w:r w:rsidRPr="00EC5666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EC5666">
        <w:rPr>
          <w:rFonts w:ascii="NTFCursive" w:hAnsi="NTFCursive"/>
          <w:kern w:val="2"/>
          <w:sz w:val="28"/>
          <w:szCs w:val="28"/>
        </w:rPr>
        <w:t xml:space="preserve"> – </w:t>
      </w:r>
      <w:r w:rsidRPr="00EC5666">
        <w:rPr>
          <w:rFonts w:ascii="NTFCursive" w:hAnsi="NTFCursive" w:hint="eastAsia"/>
          <w:kern w:val="2"/>
          <w:sz w:val="28"/>
          <w:szCs w:val="28"/>
        </w:rPr>
        <w:t></w:t>
      </w:r>
      <w:r w:rsidRPr="00EC5666">
        <w:rPr>
          <w:rFonts w:ascii="NTFCursive" w:hAnsi="NTFCursive"/>
          <w:kern w:val="2"/>
          <w:sz w:val="28"/>
          <w:szCs w:val="28"/>
        </w:rPr>
        <w:t xml:space="preserve">, </w:t>
      </w:r>
      <w:r w:rsidRPr="00EC5666">
        <w:rPr>
          <w:rFonts w:ascii="NTFCursive" w:hAnsi="NTFCursive" w:hint="eastAsia"/>
          <w:kern w:val="2"/>
          <w:sz w:val="28"/>
          <w:szCs w:val="28"/>
        </w:rPr>
        <w:t></w:t>
      </w:r>
      <w:r w:rsidRPr="00EC5666">
        <w:rPr>
          <w:rFonts w:ascii="NTFCursive" w:hAnsi="NTFCursive"/>
          <w:kern w:val="2"/>
          <w:sz w:val="28"/>
          <w:szCs w:val="28"/>
        </w:rPr>
        <w:t xml:space="preserve">, </w:t>
      </w:r>
      <w:r>
        <w:rPr>
          <w:rFonts w:ascii="NTFCursive" w:hAnsi="NTFCursive" w:hint="eastAsia"/>
          <w:kern w:val="2"/>
          <w:sz w:val="28"/>
          <w:szCs w:val="28"/>
        </w:rPr>
        <w:t></w:t>
      </w:r>
      <w:r>
        <w:rPr>
          <w:rFonts w:ascii="NTFCursive" w:hAnsi="NTFCursive"/>
          <w:kern w:val="2"/>
          <w:sz w:val="28"/>
          <w:szCs w:val="28"/>
        </w:rPr>
        <w:t xml:space="preserve">, </w:t>
      </w:r>
      <w:r>
        <w:rPr>
          <w:rFonts w:ascii="NTFCursive" w:hAnsi="NTFCursive" w:hint="eastAsia"/>
          <w:kern w:val="2"/>
          <w:sz w:val="28"/>
          <w:szCs w:val="28"/>
        </w:rPr>
        <w:t></w:t>
      </w:r>
      <w:r>
        <w:rPr>
          <w:rFonts w:ascii="NTFCursive" w:hAnsi="NTFCursive"/>
          <w:kern w:val="2"/>
          <w:sz w:val="28"/>
          <w:szCs w:val="28"/>
        </w:rPr>
        <w:t xml:space="preserve">, </w:t>
      </w:r>
      <w:r>
        <w:rPr>
          <w:rFonts w:ascii="NTFCursive" w:hAnsi="NTFCursive" w:hint="eastAsia"/>
          <w:kern w:val="2"/>
          <w:sz w:val="28"/>
          <w:szCs w:val="28"/>
        </w:rPr>
        <w:t></w:t>
      </w:r>
      <w:r>
        <w:rPr>
          <w:rFonts w:ascii="NTFCursive" w:hAnsi="NTFCursive"/>
          <w:kern w:val="2"/>
          <w:sz w:val="28"/>
          <w:szCs w:val="28"/>
        </w:rPr>
        <w:t xml:space="preserve">. </w:t>
      </w:r>
    </w:p>
    <w:p w14:paraId="6738E11C" w14:textId="77777777" w:rsidR="00EC5666" w:rsidRDefault="00EC5666" w:rsidP="00EC5666">
      <w:pPr>
        <w:rPr>
          <w:rFonts w:ascii="NTFCursive" w:hAnsi="NTFCursive"/>
          <w:b/>
          <w:kern w:val="2"/>
          <w:sz w:val="28"/>
          <w:szCs w:val="28"/>
        </w:rPr>
      </w:pPr>
    </w:p>
    <w:p w14:paraId="6AA56528" w14:textId="77777777" w:rsidR="00EC5666" w:rsidRPr="00EC5666" w:rsidRDefault="00EC5666" w:rsidP="00EC5666">
      <w:pPr>
        <w:rPr>
          <w:rFonts w:ascii="NTFCursive" w:hAnsi="NTFCursive"/>
          <w:kern w:val="2"/>
          <w:sz w:val="40"/>
          <w:szCs w:val="40"/>
        </w:rPr>
      </w:pPr>
      <w:r w:rsidRPr="00EC5666">
        <w:rPr>
          <w:rFonts w:ascii="Arial" w:hAnsi="Arial" w:cs="Arial"/>
          <w:noProof/>
          <w:color w:val="0000FF"/>
          <w:kern w:val="2"/>
          <w:lang w:eastAsia="en-GB"/>
        </w:rPr>
        <w:drawing>
          <wp:inline distT="0" distB="0" distL="0" distR="0" wp14:anchorId="0A63F1F3" wp14:editId="3745A549">
            <wp:extent cx="3162300" cy="449545"/>
            <wp:effectExtent l="0" t="0" r="0" b="8255"/>
            <wp:docPr id="5" name="Picture 5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68E77" w14:textId="77777777" w:rsidR="00EC5666" w:rsidRPr="00EC5666" w:rsidRDefault="00EC5666" w:rsidP="00EC5666">
      <w:pPr>
        <w:jc w:val="center"/>
        <w:rPr>
          <w:rFonts w:ascii="NTFCursive" w:hAnsi="NTFCursive"/>
          <w:kern w:val="2"/>
          <w:sz w:val="28"/>
          <w:szCs w:val="28"/>
        </w:rPr>
      </w:pPr>
      <w:r w:rsidRPr="00EC5666">
        <w:rPr>
          <w:rFonts w:ascii="NTFCursive" w:hAnsi="NTFCursive"/>
          <w:kern w:val="2"/>
          <w:sz w:val="28"/>
          <w:szCs w:val="28"/>
        </w:rPr>
        <w:t>W</w:t>
      </w:r>
      <w:r w:rsidRPr="00EC5666">
        <w:rPr>
          <w:rFonts w:ascii="NTFCursive" w:hAnsi="NTFCursive" w:hint="eastAsia"/>
          <w:kern w:val="2"/>
          <w:sz w:val="28"/>
          <w:szCs w:val="28"/>
        </w:rPr>
        <w:t>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</w:t>
      </w:r>
      <w:r w:rsidRPr="00EC5666">
        <w:rPr>
          <w:rFonts w:ascii="NTFCursive" w:hAnsi="NTFCursive"/>
          <w:kern w:val="2"/>
          <w:sz w:val="28"/>
          <w:szCs w:val="28"/>
        </w:rPr>
        <w:t xml:space="preserve">: </w:t>
      </w:r>
      <w:r w:rsidRPr="00EC5666">
        <w:rPr>
          <w:rFonts w:ascii="NTFCursive" w:hAnsi="NTFCursive"/>
          <w:b/>
          <w:bCs/>
          <w:kern w:val="2"/>
          <w:sz w:val="28"/>
          <w:szCs w:val="28"/>
        </w:rPr>
        <w:t>23</w:t>
      </w:r>
      <w:r w:rsidRPr="00EC5666">
        <w:rPr>
          <w:rFonts w:ascii="NTFCursive" w:hAnsi="NTFCursive" w:hint="eastAsia"/>
          <w:b/>
          <w:bCs/>
          <w:kern w:val="2"/>
          <w:sz w:val="28"/>
          <w:szCs w:val="28"/>
        </w:rPr>
        <w:t></w:t>
      </w:r>
      <w:r w:rsidRPr="00EC5666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EC5666">
        <w:rPr>
          <w:rFonts w:ascii="NTFCursive" w:hAnsi="NTFCursive" w:hint="eastAsia"/>
          <w:b/>
          <w:kern w:val="2"/>
          <w:sz w:val="28"/>
          <w:szCs w:val="28"/>
        </w:rPr>
        <w:t></w:t>
      </w:r>
      <w:r w:rsidRPr="00EC5666">
        <w:rPr>
          <w:rFonts w:ascii="NTFCursive" w:hAnsi="NTFCursive"/>
          <w:b/>
          <w:kern w:val="2"/>
          <w:sz w:val="28"/>
          <w:szCs w:val="28"/>
        </w:rPr>
        <w:t xml:space="preserve"> 2019</w:t>
      </w:r>
    </w:p>
    <w:p w14:paraId="70344A63" w14:textId="77777777" w:rsidR="00EC5666" w:rsidRPr="00EC5666" w:rsidRDefault="00EC5666" w:rsidP="00EC5666">
      <w:pPr>
        <w:jc w:val="center"/>
        <w:rPr>
          <w:rFonts w:ascii="NTFCursive" w:hAnsi="NTFCursive"/>
          <w:kern w:val="2"/>
          <w:sz w:val="28"/>
          <w:szCs w:val="28"/>
        </w:rPr>
      </w:pPr>
      <w:r w:rsidRPr="00EC5666">
        <w:rPr>
          <w:rFonts w:ascii="NTFCursive" w:hAnsi="NTFCursive"/>
          <w:kern w:val="2"/>
          <w:sz w:val="28"/>
          <w:szCs w:val="28"/>
        </w:rPr>
        <w:t>Year 5 and 6 spelling words</w:t>
      </w:r>
    </w:p>
    <w:p w14:paraId="2116AC08" w14:textId="77777777" w:rsidR="00EC5666" w:rsidRPr="00EC5666" w:rsidRDefault="00EC5666" w:rsidP="00EC5666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696"/>
        <w:gridCol w:w="1489"/>
        <w:gridCol w:w="1772"/>
      </w:tblGrid>
      <w:tr w:rsidR="00EC5666" w:rsidRPr="00EC5666" w14:paraId="3C5DFD3B" w14:textId="77777777" w:rsidTr="0050025F">
        <w:tc>
          <w:tcPr>
            <w:tcW w:w="1696" w:type="dxa"/>
          </w:tcPr>
          <w:p w14:paraId="7DD27051" w14:textId="77777777" w:rsidR="00EC5666" w:rsidRPr="00EC5666" w:rsidRDefault="00EC5666" w:rsidP="0050025F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EC5666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EC5666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489" w:type="dxa"/>
          </w:tcPr>
          <w:p w14:paraId="0D2BC339" w14:textId="77777777" w:rsidR="00EC5666" w:rsidRPr="00EC5666" w:rsidRDefault="00EC5666" w:rsidP="0050025F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EC5666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EC5666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EC5666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62ED157B" w14:textId="77777777" w:rsidR="00EC5666" w:rsidRPr="00EC5666" w:rsidRDefault="00EC5666" w:rsidP="0050025F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EC5666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EC5666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EC5666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EC5666" w:rsidRPr="00EC5666" w14:paraId="04F22125" w14:textId="77777777" w:rsidTr="0050025F">
        <w:tc>
          <w:tcPr>
            <w:tcW w:w="1696" w:type="dxa"/>
          </w:tcPr>
          <w:p w14:paraId="7CC88956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</w:t>
            </w:r>
          </w:p>
        </w:tc>
        <w:tc>
          <w:tcPr>
            <w:tcW w:w="1489" w:type="dxa"/>
          </w:tcPr>
          <w:p w14:paraId="34499E55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74BE08C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EC5666" w:rsidRPr="00EC5666" w14:paraId="1329C69B" w14:textId="77777777" w:rsidTr="0050025F">
        <w:tc>
          <w:tcPr>
            <w:tcW w:w="1696" w:type="dxa"/>
          </w:tcPr>
          <w:p w14:paraId="57EE4A74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EC5666">
              <w:rPr>
                <w:rFonts w:ascii="NTFCursive" w:hAnsi="NTFCursive"/>
                <w:kern w:val="2"/>
                <w:sz w:val="28"/>
                <w:szCs w:val="28"/>
              </w:rPr>
              <w:t>a</w:t>
            </w: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</w:t>
            </w:r>
          </w:p>
        </w:tc>
        <w:tc>
          <w:tcPr>
            <w:tcW w:w="1489" w:type="dxa"/>
          </w:tcPr>
          <w:p w14:paraId="6BAB1EF4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ECF562D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EC5666" w:rsidRPr="00EC5666" w14:paraId="15FA7F23" w14:textId="77777777" w:rsidTr="0050025F">
        <w:tc>
          <w:tcPr>
            <w:tcW w:w="1696" w:type="dxa"/>
          </w:tcPr>
          <w:p w14:paraId="44B4DC02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EC5666">
              <w:rPr>
                <w:rFonts w:ascii="NTFCursive" w:hAnsi="NTFCursive"/>
                <w:kern w:val="2"/>
                <w:sz w:val="28"/>
                <w:szCs w:val="28"/>
              </w:rPr>
              <w:t>a</w:t>
            </w: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</w:t>
            </w:r>
          </w:p>
        </w:tc>
        <w:tc>
          <w:tcPr>
            <w:tcW w:w="1489" w:type="dxa"/>
          </w:tcPr>
          <w:p w14:paraId="69691F4D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0E2C05E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EC5666" w:rsidRPr="00EC5666" w14:paraId="628230D0" w14:textId="77777777" w:rsidTr="0050025F">
        <w:tc>
          <w:tcPr>
            <w:tcW w:w="1696" w:type="dxa"/>
          </w:tcPr>
          <w:p w14:paraId="45EC22E7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</w:t>
            </w:r>
          </w:p>
        </w:tc>
        <w:tc>
          <w:tcPr>
            <w:tcW w:w="1489" w:type="dxa"/>
          </w:tcPr>
          <w:p w14:paraId="0F03DE50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2744B87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EC5666" w:rsidRPr="00EC5666" w14:paraId="7BB0FF83" w14:textId="77777777" w:rsidTr="0050025F">
        <w:tc>
          <w:tcPr>
            <w:tcW w:w="1696" w:type="dxa"/>
          </w:tcPr>
          <w:p w14:paraId="3797934C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</w:t>
            </w:r>
          </w:p>
        </w:tc>
        <w:tc>
          <w:tcPr>
            <w:tcW w:w="1489" w:type="dxa"/>
          </w:tcPr>
          <w:p w14:paraId="4CFAAE7D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804D01F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EC5666" w:rsidRPr="00EC5666" w14:paraId="3312EFF5" w14:textId="77777777" w:rsidTr="0050025F">
        <w:tc>
          <w:tcPr>
            <w:tcW w:w="1696" w:type="dxa"/>
          </w:tcPr>
          <w:p w14:paraId="50474504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</w:t>
            </w:r>
          </w:p>
        </w:tc>
        <w:tc>
          <w:tcPr>
            <w:tcW w:w="1489" w:type="dxa"/>
          </w:tcPr>
          <w:p w14:paraId="592F912E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0E16CAD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EC5666" w:rsidRPr="00EC5666" w14:paraId="2DDEDE02" w14:textId="77777777" w:rsidTr="0050025F">
        <w:tc>
          <w:tcPr>
            <w:tcW w:w="1696" w:type="dxa"/>
          </w:tcPr>
          <w:p w14:paraId="788C4BF0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</w:t>
            </w:r>
          </w:p>
        </w:tc>
        <w:tc>
          <w:tcPr>
            <w:tcW w:w="1489" w:type="dxa"/>
          </w:tcPr>
          <w:p w14:paraId="394A3065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E2F766B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EC5666" w:rsidRPr="00EC5666" w14:paraId="5ABA6EF7" w14:textId="77777777" w:rsidTr="0050025F">
        <w:tc>
          <w:tcPr>
            <w:tcW w:w="1696" w:type="dxa"/>
          </w:tcPr>
          <w:p w14:paraId="59F7C55F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</w:t>
            </w:r>
          </w:p>
        </w:tc>
        <w:tc>
          <w:tcPr>
            <w:tcW w:w="1489" w:type="dxa"/>
          </w:tcPr>
          <w:p w14:paraId="115BB4C4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6328239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EC5666" w:rsidRPr="00EC5666" w14:paraId="0F03DBB0" w14:textId="77777777" w:rsidTr="0050025F">
        <w:tc>
          <w:tcPr>
            <w:tcW w:w="1696" w:type="dxa"/>
          </w:tcPr>
          <w:p w14:paraId="3D3FE4A7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</w:t>
            </w:r>
          </w:p>
        </w:tc>
        <w:tc>
          <w:tcPr>
            <w:tcW w:w="1489" w:type="dxa"/>
          </w:tcPr>
          <w:p w14:paraId="5733BC39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6C8C393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EC5666" w:rsidRPr="00EC5666" w14:paraId="176C98DA" w14:textId="77777777" w:rsidTr="0050025F">
        <w:tc>
          <w:tcPr>
            <w:tcW w:w="1696" w:type="dxa"/>
          </w:tcPr>
          <w:p w14:paraId="220F9707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</w:t>
            </w:r>
          </w:p>
        </w:tc>
        <w:tc>
          <w:tcPr>
            <w:tcW w:w="1489" w:type="dxa"/>
          </w:tcPr>
          <w:p w14:paraId="4B21A1D6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44A74B8" w14:textId="77777777" w:rsidR="00EC5666" w:rsidRPr="00EC5666" w:rsidRDefault="00EC5666" w:rsidP="0050025F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3C30AD26" w14:textId="77777777" w:rsidR="00EC5666" w:rsidRPr="00EC5666" w:rsidRDefault="00EC5666" w:rsidP="00EC5666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326F6F5C" w14:textId="77777777" w:rsidR="00EC5666" w:rsidRPr="00EC5666" w:rsidRDefault="00EC5666" w:rsidP="00EC5666">
      <w:pPr>
        <w:rPr>
          <w:rFonts w:ascii="NTFCursive" w:hAnsi="NTFCursive"/>
          <w:b/>
          <w:kern w:val="2"/>
          <w:sz w:val="28"/>
          <w:szCs w:val="28"/>
        </w:rPr>
      </w:pPr>
      <w:r w:rsidRPr="00EC5666">
        <w:rPr>
          <w:rFonts w:ascii="NTFCursive" w:hAnsi="NTFCursive"/>
          <w:b/>
          <w:kern w:val="2"/>
          <w:sz w:val="28"/>
          <w:szCs w:val="28"/>
        </w:rPr>
        <w:t>S</w:t>
      </w:r>
      <w:r w:rsidRPr="00EC5666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EC5666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EC5666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EC5666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EC5666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EC5666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EC5666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EC5666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EC5666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EC5666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EC5666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EC5666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EC5666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780FED1E" w14:textId="77777777" w:rsidR="00EC5666" w:rsidRPr="00EC5666" w:rsidRDefault="00EC5666" w:rsidP="00EC5666">
      <w:pPr>
        <w:rPr>
          <w:rFonts w:ascii="NTFCursive" w:hAnsi="NTFCursive"/>
          <w:b/>
          <w:kern w:val="2"/>
          <w:sz w:val="28"/>
          <w:szCs w:val="28"/>
        </w:rPr>
      </w:pPr>
    </w:p>
    <w:p w14:paraId="160889CB" w14:textId="77777777" w:rsidR="00EC5666" w:rsidRPr="00EC5666" w:rsidRDefault="00EC5666" w:rsidP="00EC5666">
      <w:pPr>
        <w:rPr>
          <w:rFonts w:ascii="NTFCursive" w:hAnsi="NTFCursive"/>
          <w:b/>
          <w:kern w:val="2"/>
          <w:sz w:val="28"/>
          <w:szCs w:val="28"/>
        </w:rPr>
      </w:pPr>
      <w:r w:rsidRPr="00EC5666">
        <w:rPr>
          <w:rFonts w:ascii="NTFCursive" w:hAnsi="NTFCursive"/>
          <w:b/>
          <w:kern w:val="2"/>
          <w:sz w:val="28"/>
          <w:szCs w:val="28"/>
        </w:rPr>
        <w:t>L</w:t>
      </w:r>
      <w:r w:rsidRPr="00EC5666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EC5666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C5666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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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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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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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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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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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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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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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EC5666">
        <w:rPr>
          <w:rFonts w:ascii="NTFCursive" w:hAnsi="NTFCursive"/>
          <w:kern w:val="2"/>
          <w:sz w:val="28"/>
          <w:szCs w:val="28"/>
        </w:rPr>
        <w:t xml:space="preserve">, </w:t>
      </w:r>
      <w:r w:rsidRPr="00EC5666">
        <w:rPr>
          <w:rFonts w:ascii="NTFCursive" w:hAnsi="NTFCursive" w:hint="eastAsia"/>
          <w:kern w:val="2"/>
          <w:sz w:val="28"/>
          <w:szCs w:val="28"/>
        </w:rPr>
        <w:t>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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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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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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EC5666">
        <w:rPr>
          <w:rFonts w:ascii="NTFCursive" w:hAnsi="NTFCursive"/>
          <w:kern w:val="2"/>
          <w:sz w:val="28"/>
          <w:szCs w:val="28"/>
        </w:rPr>
        <w:t>.</w:t>
      </w:r>
    </w:p>
    <w:p w14:paraId="609AE7D1" w14:textId="77777777" w:rsidR="00EC5666" w:rsidRPr="00EC5666" w:rsidRDefault="00EC5666" w:rsidP="00EC5666">
      <w:pPr>
        <w:rPr>
          <w:rFonts w:ascii="NTFCursive" w:hAnsi="NTFCursive"/>
          <w:b/>
          <w:kern w:val="2"/>
          <w:sz w:val="28"/>
          <w:szCs w:val="28"/>
        </w:rPr>
      </w:pPr>
      <w:r w:rsidRPr="00EC5666">
        <w:rPr>
          <w:rFonts w:ascii="NTFCursive" w:hAnsi="NTFCursive"/>
          <w:b/>
          <w:kern w:val="2"/>
          <w:sz w:val="28"/>
          <w:szCs w:val="28"/>
        </w:rPr>
        <w:t>S</w:t>
      </w:r>
      <w:r w:rsidRPr="00EC5666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EC5666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C5666">
        <w:rPr>
          <w:rFonts w:ascii="NTFCursive" w:hAnsi="NTFCursive" w:hint="eastAsia"/>
          <w:kern w:val="2"/>
          <w:sz w:val="28"/>
          <w:szCs w:val="28"/>
        </w:rPr>
        <w:t>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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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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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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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</w:t>
      </w:r>
      <w:r w:rsidRPr="00EC5666">
        <w:rPr>
          <w:rFonts w:ascii="NTFCursive" w:hAnsi="NTFCursive"/>
          <w:kern w:val="2"/>
          <w:sz w:val="28"/>
          <w:szCs w:val="28"/>
        </w:rPr>
        <w:t xml:space="preserve">, </w:t>
      </w:r>
      <w:r w:rsidRPr="00EC5666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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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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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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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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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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EC5666">
        <w:rPr>
          <w:rFonts w:ascii="NTFCursive" w:hAnsi="NTFCursive"/>
          <w:kern w:val="2"/>
          <w:sz w:val="28"/>
          <w:szCs w:val="28"/>
        </w:rPr>
        <w:t>.</w:t>
      </w:r>
    </w:p>
    <w:p w14:paraId="31BC2A2C" w14:textId="77777777" w:rsidR="00EC5666" w:rsidRPr="00EC5666" w:rsidRDefault="00EC5666" w:rsidP="00EC5666">
      <w:pPr>
        <w:rPr>
          <w:rFonts w:ascii="NTFCursive" w:hAnsi="NTFCursive"/>
          <w:b/>
          <w:kern w:val="2"/>
          <w:sz w:val="28"/>
          <w:szCs w:val="28"/>
        </w:rPr>
      </w:pPr>
      <w:r w:rsidRPr="00EC5666">
        <w:rPr>
          <w:rFonts w:ascii="NTFCursive" w:hAnsi="NTFCursive"/>
          <w:b/>
          <w:kern w:val="2"/>
          <w:sz w:val="28"/>
          <w:szCs w:val="28"/>
        </w:rPr>
        <w:t>C</w:t>
      </w:r>
      <w:r w:rsidRPr="00EC5666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EC5666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C5666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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</w:t>
      </w:r>
      <w:r w:rsidRPr="00EC5666">
        <w:rPr>
          <w:rFonts w:ascii="NTFCursive" w:hAnsi="NTFCursive"/>
          <w:kern w:val="2"/>
          <w:sz w:val="28"/>
          <w:szCs w:val="28"/>
        </w:rPr>
        <w:t>.</w:t>
      </w:r>
    </w:p>
    <w:p w14:paraId="1AAAAD62" w14:textId="77777777" w:rsidR="00EC5666" w:rsidRPr="00EC5666" w:rsidRDefault="00EC5666" w:rsidP="00EC5666">
      <w:pPr>
        <w:rPr>
          <w:rFonts w:ascii="NTFCursive" w:hAnsi="NTFCursive"/>
          <w:b/>
          <w:kern w:val="2"/>
          <w:sz w:val="28"/>
          <w:szCs w:val="28"/>
        </w:rPr>
      </w:pPr>
      <w:r w:rsidRPr="00EC5666">
        <w:rPr>
          <w:rFonts w:ascii="NTFCursive" w:hAnsi="NTFCursive"/>
          <w:b/>
          <w:kern w:val="2"/>
          <w:sz w:val="28"/>
          <w:szCs w:val="28"/>
        </w:rPr>
        <w:t>W</w:t>
      </w:r>
      <w:r w:rsidRPr="00EC5666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EC5666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C5666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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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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EC5666">
        <w:rPr>
          <w:rFonts w:ascii="NTFCursive" w:hAnsi="NTFCursive"/>
          <w:kern w:val="2"/>
          <w:sz w:val="28"/>
          <w:szCs w:val="28"/>
        </w:rPr>
        <w:t xml:space="preserve">, </w:t>
      </w:r>
      <w:r w:rsidRPr="00EC5666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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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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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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</w:t>
      </w:r>
      <w:r w:rsidRPr="00EC5666">
        <w:rPr>
          <w:rFonts w:ascii="NTFCursive" w:hAnsi="NTFCursive"/>
          <w:kern w:val="2"/>
          <w:sz w:val="28"/>
          <w:szCs w:val="28"/>
        </w:rPr>
        <w:t>.</w:t>
      </w:r>
    </w:p>
    <w:p w14:paraId="71A8BA12" w14:textId="20CA4273" w:rsidR="00751EC9" w:rsidRPr="00EC5666" w:rsidRDefault="00EC5666" w:rsidP="00EC5666">
      <w:pPr>
        <w:rPr>
          <w:rFonts w:ascii="NTFCursive" w:hAnsi="NTFCursive"/>
          <w:b/>
          <w:kern w:val="2"/>
          <w:sz w:val="28"/>
          <w:szCs w:val="28"/>
        </w:rPr>
      </w:pPr>
      <w:r w:rsidRPr="00EC5666">
        <w:rPr>
          <w:rFonts w:ascii="NTFCursive" w:hAnsi="NTFCursive"/>
          <w:b/>
          <w:kern w:val="2"/>
          <w:sz w:val="28"/>
          <w:szCs w:val="28"/>
        </w:rPr>
        <w:t>C</w:t>
      </w:r>
      <w:r w:rsidRPr="00EC5666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EC5666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C5666">
        <w:rPr>
          <w:rFonts w:ascii="NTFCursive" w:hAnsi="NTFCursive"/>
          <w:kern w:val="2"/>
          <w:sz w:val="28"/>
          <w:szCs w:val="28"/>
        </w:rPr>
        <w:t>H</w:t>
      </w:r>
      <w:r w:rsidRPr="00EC5666">
        <w:rPr>
          <w:rFonts w:ascii="NTFCursive" w:hAnsi="NTFCursive" w:hint="eastAsia"/>
          <w:kern w:val="2"/>
          <w:sz w:val="28"/>
          <w:szCs w:val="28"/>
        </w:rPr>
        <w:t>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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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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EC5666">
        <w:rPr>
          <w:rFonts w:ascii="NTFCursive" w:hAnsi="NTFCursive"/>
          <w:kern w:val="2"/>
          <w:sz w:val="28"/>
          <w:szCs w:val="28"/>
        </w:rPr>
        <w:t>? I</w:t>
      </w:r>
      <w:r w:rsidRPr="00EC5666">
        <w:rPr>
          <w:rFonts w:ascii="NTFCursive" w:hAnsi="NTFCursive" w:hint="eastAsia"/>
          <w:kern w:val="2"/>
          <w:sz w:val="28"/>
          <w:szCs w:val="28"/>
        </w:rPr>
        <w:t>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</w:t>
      </w:r>
      <w:r w:rsidRPr="00EC5666">
        <w:rPr>
          <w:rFonts w:ascii="NTFCursive" w:hAnsi="NTFCursive"/>
          <w:kern w:val="2"/>
          <w:sz w:val="28"/>
          <w:szCs w:val="28"/>
        </w:rPr>
        <w:t xml:space="preserve">, </w:t>
      </w:r>
      <w:r w:rsidRPr="00EC5666">
        <w:rPr>
          <w:rFonts w:ascii="NTFCursive" w:hAnsi="NTFCursive" w:hint="eastAsia"/>
          <w:kern w:val="2"/>
          <w:sz w:val="28"/>
          <w:szCs w:val="28"/>
        </w:rPr>
        <w:t>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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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EC5666">
        <w:rPr>
          <w:rFonts w:ascii="NTFCursive" w:hAnsi="NTFCursive"/>
          <w:kern w:val="2"/>
          <w:sz w:val="28"/>
          <w:szCs w:val="28"/>
        </w:rPr>
        <w:t>! I</w:t>
      </w:r>
      <w:r w:rsidRPr="00EC5666">
        <w:rPr>
          <w:rFonts w:ascii="NTFCursive" w:hAnsi="NTFCursive" w:hint="eastAsia"/>
          <w:kern w:val="2"/>
          <w:sz w:val="28"/>
          <w:szCs w:val="28"/>
        </w:rPr>
        <w:t>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</w:t>
      </w:r>
      <w:r w:rsidRPr="00EC5666">
        <w:rPr>
          <w:rFonts w:ascii="NTFCursive" w:hAnsi="NTFCursive"/>
          <w:kern w:val="2"/>
          <w:sz w:val="28"/>
          <w:szCs w:val="28"/>
        </w:rPr>
        <w:t xml:space="preserve">, </w:t>
      </w:r>
      <w:r w:rsidRPr="00EC5666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EC5666">
        <w:rPr>
          <w:rFonts w:ascii="NTFCursive" w:hAnsi="NTFCursive"/>
          <w:kern w:val="2"/>
          <w:sz w:val="28"/>
          <w:szCs w:val="28"/>
        </w:rPr>
        <w:t xml:space="preserve"> </w:t>
      </w:r>
      <w:r w:rsidRPr="00EC5666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EC5666">
        <w:rPr>
          <w:rFonts w:ascii="NTFCursive" w:hAnsi="NTFCursive"/>
          <w:kern w:val="2"/>
          <w:sz w:val="28"/>
          <w:szCs w:val="28"/>
        </w:rPr>
        <w:t xml:space="preserve"> – </w:t>
      </w:r>
      <w:r w:rsidRPr="00EC5666">
        <w:rPr>
          <w:rFonts w:ascii="NTFCursive" w:hAnsi="NTFCursive" w:hint="eastAsia"/>
          <w:kern w:val="2"/>
          <w:sz w:val="28"/>
          <w:szCs w:val="28"/>
        </w:rPr>
        <w:t></w:t>
      </w:r>
      <w:r w:rsidRPr="00EC5666">
        <w:rPr>
          <w:rFonts w:ascii="NTFCursive" w:hAnsi="NTFCursive"/>
          <w:kern w:val="2"/>
          <w:sz w:val="28"/>
          <w:szCs w:val="28"/>
        </w:rPr>
        <w:t xml:space="preserve">, </w:t>
      </w:r>
      <w:r w:rsidRPr="00EC5666">
        <w:rPr>
          <w:rFonts w:ascii="NTFCursive" w:hAnsi="NTFCursive" w:hint="eastAsia"/>
          <w:kern w:val="2"/>
          <w:sz w:val="28"/>
          <w:szCs w:val="28"/>
        </w:rPr>
        <w:t></w:t>
      </w:r>
      <w:r w:rsidRPr="00EC5666">
        <w:rPr>
          <w:rFonts w:ascii="NTFCursive" w:hAnsi="NTFCursive"/>
          <w:kern w:val="2"/>
          <w:sz w:val="28"/>
          <w:szCs w:val="28"/>
        </w:rPr>
        <w:t xml:space="preserve">, </w:t>
      </w:r>
      <w:r w:rsidRPr="00EC5666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EC5666">
        <w:rPr>
          <w:rFonts w:ascii="NTFCursive" w:hAnsi="NTFCursive"/>
          <w:kern w:val="2"/>
          <w:sz w:val="28"/>
          <w:szCs w:val="28"/>
        </w:rPr>
        <w:t xml:space="preserve">, </w:t>
      </w:r>
      <w:r w:rsidRPr="00EC5666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EC5666">
        <w:rPr>
          <w:rFonts w:ascii="NTFCursive" w:hAnsi="NTFCursive"/>
          <w:kern w:val="2"/>
          <w:sz w:val="28"/>
          <w:szCs w:val="28"/>
        </w:rPr>
        <w:t xml:space="preserve">, </w:t>
      </w:r>
      <w:r w:rsidRPr="00EC5666">
        <w:rPr>
          <w:rFonts w:ascii="NTFCursive" w:hAnsi="NTFCursive" w:hint="eastAsia"/>
          <w:kern w:val="2"/>
          <w:sz w:val="28"/>
          <w:szCs w:val="28"/>
        </w:rPr>
        <w:t></w:t>
      </w:r>
      <w:bookmarkStart w:id="1" w:name="_GoBack"/>
      <w:bookmarkEnd w:id="1"/>
    </w:p>
    <w:p w14:paraId="70F72C63" w14:textId="77777777" w:rsidR="0066116B" w:rsidRPr="00EC5666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556EC8E0" w14:textId="77777777" w:rsidR="003179C6" w:rsidRPr="00EC5666" w:rsidRDefault="003179C6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sectPr w:rsidR="003179C6" w:rsidRPr="00EC5666" w:rsidSect="0066116B">
      <w:pgSz w:w="16838" w:h="11906" w:orient="landscape" w:code="9"/>
      <w:pgMar w:top="720" w:right="720" w:bottom="720" w:left="720" w:header="709" w:footer="709" w:gutter="0"/>
      <w:cols w:num="3"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CC573A" w14:textId="77777777" w:rsidR="00F4584F" w:rsidRDefault="00F4584F" w:rsidP="00345D20">
      <w:r>
        <w:separator/>
      </w:r>
    </w:p>
  </w:endnote>
  <w:endnote w:type="continuationSeparator" w:id="0">
    <w:p w14:paraId="23E4ADE4" w14:textId="77777777" w:rsidR="00F4584F" w:rsidRDefault="00F4584F" w:rsidP="0034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A2DDE1B3-EF9C-4BE8-87A0-D1A0EA7D741F}"/>
  </w:font>
  <w:font w:name="NTFCursive">
    <w:panose1 w:val="02000400000000000000"/>
    <w:charset w:val="00"/>
    <w:family w:val="auto"/>
    <w:pitch w:val="variable"/>
    <w:sig w:usb0="00000003" w:usb1="10000000" w:usb2="00000000" w:usb3="00000000" w:csb0="00000001" w:csb1="00000000"/>
    <w:embedRegular r:id="rId2" w:fontKey="{62BE11DC-D6A0-48DC-B1FF-EA4B84670D48}"/>
    <w:embedBold r:id="rId3" w:fontKey="{D40F319D-6622-42A1-96E8-6070776606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CC32BA52-8069-40CB-905A-12B2770B2480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EB3B333F-B3A4-497F-A4EC-0C33B35BAA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2BFDD4" w14:textId="77777777" w:rsidR="00F4584F" w:rsidRDefault="00F4584F" w:rsidP="00345D20">
      <w:r>
        <w:separator/>
      </w:r>
    </w:p>
  </w:footnote>
  <w:footnote w:type="continuationSeparator" w:id="0">
    <w:p w14:paraId="6F69996C" w14:textId="77777777" w:rsidR="00F4584F" w:rsidRDefault="00F4584F" w:rsidP="00345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F9E"/>
    <w:rsid w:val="00000BD7"/>
    <w:rsid w:val="00001D74"/>
    <w:rsid w:val="00021905"/>
    <w:rsid w:val="00032F5C"/>
    <w:rsid w:val="00033392"/>
    <w:rsid w:val="000418A3"/>
    <w:rsid w:val="0004533A"/>
    <w:rsid w:val="00047434"/>
    <w:rsid w:val="00055D4D"/>
    <w:rsid w:val="00061926"/>
    <w:rsid w:val="000675F0"/>
    <w:rsid w:val="000712C6"/>
    <w:rsid w:val="000814D4"/>
    <w:rsid w:val="00084DEA"/>
    <w:rsid w:val="000853E9"/>
    <w:rsid w:val="000920E3"/>
    <w:rsid w:val="0009364C"/>
    <w:rsid w:val="000959FB"/>
    <w:rsid w:val="000A2E35"/>
    <w:rsid w:val="000B3158"/>
    <w:rsid w:val="000D56B1"/>
    <w:rsid w:val="000F158E"/>
    <w:rsid w:val="000F15C2"/>
    <w:rsid w:val="000F255A"/>
    <w:rsid w:val="000F36BA"/>
    <w:rsid w:val="000F6A84"/>
    <w:rsid w:val="00115F6E"/>
    <w:rsid w:val="00125F0F"/>
    <w:rsid w:val="0013018C"/>
    <w:rsid w:val="00134F22"/>
    <w:rsid w:val="001406E9"/>
    <w:rsid w:val="00140C1C"/>
    <w:rsid w:val="001428F2"/>
    <w:rsid w:val="00145929"/>
    <w:rsid w:val="001566A0"/>
    <w:rsid w:val="00160502"/>
    <w:rsid w:val="001659E5"/>
    <w:rsid w:val="00175385"/>
    <w:rsid w:val="00176B02"/>
    <w:rsid w:val="00190589"/>
    <w:rsid w:val="00191733"/>
    <w:rsid w:val="00191B45"/>
    <w:rsid w:val="001952D6"/>
    <w:rsid w:val="001959E5"/>
    <w:rsid w:val="001B3261"/>
    <w:rsid w:val="001B41CA"/>
    <w:rsid w:val="001C21BC"/>
    <w:rsid w:val="001C2DB4"/>
    <w:rsid w:val="001C363B"/>
    <w:rsid w:val="001E4FE1"/>
    <w:rsid w:val="001F5A21"/>
    <w:rsid w:val="001F5F4C"/>
    <w:rsid w:val="00200B52"/>
    <w:rsid w:val="0020250C"/>
    <w:rsid w:val="00226C8F"/>
    <w:rsid w:val="002418D5"/>
    <w:rsid w:val="0024283E"/>
    <w:rsid w:val="00244F85"/>
    <w:rsid w:val="00245821"/>
    <w:rsid w:val="00247E1F"/>
    <w:rsid w:val="00253ED5"/>
    <w:rsid w:val="0026175F"/>
    <w:rsid w:val="00267E0A"/>
    <w:rsid w:val="0027058C"/>
    <w:rsid w:val="00272442"/>
    <w:rsid w:val="002774ED"/>
    <w:rsid w:val="002B412E"/>
    <w:rsid w:val="002C2F72"/>
    <w:rsid w:val="002C3CFF"/>
    <w:rsid w:val="002D5A01"/>
    <w:rsid w:val="002E1389"/>
    <w:rsid w:val="002E7E11"/>
    <w:rsid w:val="002F6F7E"/>
    <w:rsid w:val="00302FB9"/>
    <w:rsid w:val="003179C6"/>
    <w:rsid w:val="00320828"/>
    <w:rsid w:val="0032100F"/>
    <w:rsid w:val="00323769"/>
    <w:rsid w:val="0033045A"/>
    <w:rsid w:val="00331F9E"/>
    <w:rsid w:val="00332E90"/>
    <w:rsid w:val="003414D0"/>
    <w:rsid w:val="00345D20"/>
    <w:rsid w:val="0036176B"/>
    <w:rsid w:val="00364234"/>
    <w:rsid w:val="0039790A"/>
    <w:rsid w:val="003A0977"/>
    <w:rsid w:val="003A0D7E"/>
    <w:rsid w:val="003B6135"/>
    <w:rsid w:val="003B7330"/>
    <w:rsid w:val="003C2B82"/>
    <w:rsid w:val="003D0F65"/>
    <w:rsid w:val="003E242F"/>
    <w:rsid w:val="003E48C3"/>
    <w:rsid w:val="003E5860"/>
    <w:rsid w:val="003E6061"/>
    <w:rsid w:val="003F078D"/>
    <w:rsid w:val="003F113B"/>
    <w:rsid w:val="003F1D7A"/>
    <w:rsid w:val="003F408C"/>
    <w:rsid w:val="004025F6"/>
    <w:rsid w:val="00410907"/>
    <w:rsid w:val="00417EE3"/>
    <w:rsid w:val="00441A31"/>
    <w:rsid w:val="00443E5C"/>
    <w:rsid w:val="004517D1"/>
    <w:rsid w:val="00453E71"/>
    <w:rsid w:val="00456719"/>
    <w:rsid w:val="00465B88"/>
    <w:rsid w:val="00466855"/>
    <w:rsid w:val="00473A47"/>
    <w:rsid w:val="0047424C"/>
    <w:rsid w:val="0048082C"/>
    <w:rsid w:val="00482547"/>
    <w:rsid w:val="0048271A"/>
    <w:rsid w:val="00486A35"/>
    <w:rsid w:val="00497522"/>
    <w:rsid w:val="004A6A6A"/>
    <w:rsid w:val="004B0B31"/>
    <w:rsid w:val="004B1122"/>
    <w:rsid w:val="004B5E62"/>
    <w:rsid w:val="004B7310"/>
    <w:rsid w:val="004D2F26"/>
    <w:rsid w:val="004E0115"/>
    <w:rsid w:val="004E10BF"/>
    <w:rsid w:val="004E24EF"/>
    <w:rsid w:val="004E2C5A"/>
    <w:rsid w:val="004E4EAD"/>
    <w:rsid w:val="0051146D"/>
    <w:rsid w:val="0052073D"/>
    <w:rsid w:val="00525BA9"/>
    <w:rsid w:val="00532DCB"/>
    <w:rsid w:val="005415DD"/>
    <w:rsid w:val="005429DB"/>
    <w:rsid w:val="005444B8"/>
    <w:rsid w:val="00550372"/>
    <w:rsid w:val="00563146"/>
    <w:rsid w:val="005647D0"/>
    <w:rsid w:val="00582A97"/>
    <w:rsid w:val="0058624B"/>
    <w:rsid w:val="005B4C55"/>
    <w:rsid w:val="005B5656"/>
    <w:rsid w:val="005C1D12"/>
    <w:rsid w:val="005D7B79"/>
    <w:rsid w:val="005E0A44"/>
    <w:rsid w:val="005E55BE"/>
    <w:rsid w:val="005F3A02"/>
    <w:rsid w:val="005F4686"/>
    <w:rsid w:val="005F49BA"/>
    <w:rsid w:val="005F5788"/>
    <w:rsid w:val="005F64C3"/>
    <w:rsid w:val="005F7693"/>
    <w:rsid w:val="005F76F0"/>
    <w:rsid w:val="00604BD8"/>
    <w:rsid w:val="00611F81"/>
    <w:rsid w:val="00613793"/>
    <w:rsid w:val="006150DB"/>
    <w:rsid w:val="00620F8B"/>
    <w:rsid w:val="00623CEE"/>
    <w:rsid w:val="00625964"/>
    <w:rsid w:val="0062651D"/>
    <w:rsid w:val="00630AE5"/>
    <w:rsid w:val="00634BB8"/>
    <w:rsid w:val="0064178B"/>
    <w:rsid w:val="006478F7"/>
    <w:rsid w:val="0066116B"/>
    <w:rsid w:val="006653F5"/>
    <w:rsid w:val="00665B6E"/>
    <w:rsid w:val="0066659E"/>
    <w:rsid w:val="00667E8B"/>
    <w:rsid w:val="00671CF0"/>
    <w:rsid w:val="00672E18"/>
    <w:rsid w:val="00676774"/>
    <w:rsid w:val="00684735"/>
    <w:rsid w:val="00684859"/>
    <w:rsid w:val="00686DF9"/>
    <w:rsid w:val="006A3354"/>
    <w:rsid w:val="006B5AFB"/>
    <w:rsid w:val="006B5D87"/>
    <w:rsid w:val="006C62FB"/>
    <w:rsid w:val="006D6639"/>
    <w:rsid w:val="006E54E2"/>
    <w:rsid w:val="006E64F0"/>
    <w:rsid w:val="006E7D2E"/>
    <w:rsid w:val="006F2CF5"/>
    <w:rsid w:val="00701605"/>
    <w:rsid w:val="00701DC1"/>
    <w:rsid w:val="00705D0D"/>
    <w:rsid w:val="0070677B"/>
    <w:rsid w:val="00706B4A"/>
    <w:rsid w:val="00717C28"/>
    <w:rsid w:val="00723BBE"/>
    <w:rsid w:val="0073046A"/>
    <w:rsid w:val="0073417E"/>
    <w:rsid w:val="0073668C"/>
    <w:rsid w:val="0073734E"/>
    <w:rsid w:val="00744556"/>
    <w:rsid w:val="00751EC9"/>
    <w:rsid w:val="00753E86"/>
    <w:rsid w:val="00754384"/>
    <w:rsid w:val="00760DE3"/>
    <w:rsid w:val="00761CDA"/>
    <w:rsid w:val="00765511"/>
    <w:rsid w:val="00786901"/>
    <w:rsid w:val="007875A8"/>
    <w:rsid w:val="00792240"/>
    <w:rsid w:val="007A1BE2"/>
    <w:rsid w:val="007A31E8"/>
    <w:rsid w:val="007A7984"/>
    <w:rsid w:val="007B7BC6"/>
    <w:rsid w:val="007C3C55"/>
    <w:rsid w:val="007C68F2"/>
    <w:rsid w:val="007D0B9D"/>
    <w:rsid w:val="007D377A"/>
    <w:rsid w:val="007E2FF3"/>
    <w:rsid w:val="007F1C01"/>
    <w:rsid w:val="007F5939"/>
    <w:rsid w:val="008024DB"/>
    <w:rsid w:val="00805B86"/>
    <w:rsid w:val="00811D2E"/>
    <w:rsid w:val="00817571"/>
    <w:rsid w:val="008223A0"/>
    <w:rsid w:val="008250BE"/>
    <w:rsid w:val="0083179C"/>
    <w:rsid w:val="0083248A"/>
    <w:rsid w:val="0083302A"/>
    <w:rsid w:val="00833FFD"/>
    <w:rsid w:val="00834696"/>
    <w:rsid w:val="0083680A"/>
    <w:rsid w:val="00843D02"/>
    <w:rsid w:val="008607E6"/>
    <w:rsid w:val="00860ED0"/>
    <w:rsid w:val="008641D4"/>
    <w:rsid w:val="00864FB1"/>
    <w:rsid w:val="008662DC"/>
    <w:rsid w:val="00872D97"/>
    <w:rsid w:val="00875AF1"/>
    <w:rsid w:val="0089182A"/>
    <w:rsid w:val="00897838"/>
    <w:rsid w:val="008A53C3"/>
    <w:rsid w:val="008A6BDD"/>
    <w:rsid w:val="008B1CFA"/>
    <w:rsid w:val="008B3D99"/>
    <w:rsid w:val="008B3E07"/>
    <w:rsid w:val="008C11C8"/>
    <w:rsid w:val="008D2BEF"/>
    <w:rsid w:val="008D5297"/>
    <w:rsid w:val="008D5ABB"/>
    <w:rsid w:val="008E62CD"/>
    <w:rsid w:val="008F4660"/>
    <w:rsid w:val="009033E8"/>
    <w:rsid w:val="0092209D"/>
    <w:rsid w:val="009220BA"/>
    <w:rsid w:val="00931AB9"/>
    <w:rsid w:val="00933E0D"/>
    <w:rsid w:val="00935220"/>
    <w:rsid w:val="009371F9"/>
    <w:rsid w:val="00944BA7"/>
    <w:rsid w:val="00954243"/>
    <w:rsid w:val="00962CE4"/>
    <w:rsid w:val="009841FD"/>
    <w:rsid w:val="0098639E"/>
    <w:rsid w:val="009920A2"/>
    <w:rsid w:val="009A0E46"/>
    <w:rsid w:val="009A772F"/>
    <w:rsid w:val="009B04E8"/>
    <w:rsid w:val="009B1175"/>
    <w:rsid w:val="009C4730"/>
    <w:rsid w:val="009D2069"/>
    <w:rsid w:val="009F1372"/>
    <w:rsid w:val="00A068B1"/>
    <w:rsid w:val="00A10C17"/>
    <w:rsid w:val="00A17516"/>
    <w:rsid w:val="00A26E8B"/>
    <w:rsid w:val="00A36537"/>
    <w:rsid w:val="00A42E67"/>
    <w:rsid w:val="00A43D2E"/>
    <w:rsid w:val="00A451D9"/>
    <w:rsid w:val="00A46695"/>
    <w:rsid w:val="00A51560"/>
    <w:rsid w:val="00A56390"/>
    <w:rsid w:val="00A73CD1"/>
    <w:rsid w:val="00A81A75"/>
    <w:rsid w:val="00A821E4"/>
    <w:rsid w:val="00A930B2"/>
    <w:rsid w:val="00AA6220"/>
    <w:rsid w:val="00AB285D"/>
    <w:rsid w:val="00AD09AA"/>
    <w:rsid w:val="00AD5BF8"/>
    <w:rsid w:val="00AD5D6F"/>
    <w:rsid w:val="00AE407A"/>
    <w:rsid w:val="00AE5C32"/>
    <w:rsid w:val="00AF5EB7"/>
    <w:rsid w:val="00B0338C"/>
    <w:rsid w:val="00B0777A"/>
    <w:rsid w:val="00B10F71"/>
    <w:rsid w:val="00B15BE9"/>
    <w:rsid w:val="00B17708"/>
    <w:rsid w:val="00B2456B"/>
    <w:rsid w:val="00B31AE6"/>
    <w:rsid w:val="00B33DB8"/>
    <w:rsid w:val="00B41373"/>
    <w:rsid w:val="00B54C67"/>
    <w:rsid w:val="00B611F7"/>
    <w:rsid w:val="00B658C1"/>
    <w:rsid w:val="00B82FDA"/>
    <w:rsid w:val="00B90A12"/>
    <w:rsid w:val="00BA7042"/>
    <w:rsid w:val="00BC0D11"/>
    <w:rsid w:val="00BC1DC6"/>
    <w:rsid w:val="00BC5052"/>
    <w:rsid w:val="00BF0420"/>
    <w:rsid w:val="00BF30F2"/>
    <w:rsid w:val="00BF3A1A"/>
    <w:rsid w:val="00C1318F"/>
    <w:rsid w:val="00C2371A"/>
    <w:rsid w:val="00C26F84"/>
    <w:rsid w:val="00C32491"/>
    <w:rsid w:val="00C347FF"/>
    <w:rsid w:val="00C57E53"/>
    <w:rsid w:val="00C614AD"/>
    <w:rsid w:val="00C77C94"/>
    <w:rsid w:val="00C8084E"/>
    <w:rsid w:val="00C865B2"/>
    <w:rsid w:val="00C910FB"/>
    <w:rsid w:val="00CA0BBD"/>
    <w:rsid w:val="00CA7D14"/>
    <w:rsid w:val="00CB134F"/>
    <w:rsid w:val="00CB164B"/>
    <w:rsid w:val="00CC0D2C"/>
    <w:rsid w:val="00CC2FBB"/>
    <w:rsid w:val="00CC3F52"/>
    <w:rsid w:val="00CD0C24"/>
    <w:rsid w:val="00CD3836"/>
    <w:rsid w:val="00CD3F28"/>
    <w:rsid w:val="00CD4D1B"/>
    <w:rsid w:val="00CD4ED5"/>
    <w:rsid w:val="00CE6640"/>
    <w:rsid w:val="00D02AC6"/>
    <w:rsid w:val="00D079E2"/>
    <w:rsid w:val="00D14D4C"/>
    <w:rsid w:val="00D23750"/>
    <w:rsid w:val="00D2457D"/>
    <w:rsid w:val="00D274CE"/>
    <w:rsid w:val="00D276B7"/>
    <w:rsid w:val="00D33A0D"/>
    <w:rsid w:val="00D615CF"/>
    <w:rsid w:val="00D72B96"/>
    <w:rsid w:val="00D7658B"/>
    <w:rsid w:val="00D777FE"/>
    <w:rsid w:val="00D81C9E"/>
    <w:rsid w:val="00D84214"/>
    <w:rsid w:val="00DA17CD"/>
    <w:rsid w:val="00DA19E7"/>
    <w:rsid w:val="00DA2AC8"/>
    <w:rsid w:val="00DA6920"/>
    <w:rsid w:val="00DB08F4"/>
    <w:rsid w:val="00DB3288"/>
    <w:rsid w:val="00DB7EB2"/>
    <w:rsid w:val="00DD13FE"/>
    <w:rsid w:val="00DE0F7C"/>
    <w:rsid w:val="00DE35D7"/>
    <w:rsid w:val="00E004C1"/>
    <w:rsid w:val="00E036C8"/>
    <w:rsid w:val="00E048D9"/>
    <w:rsid w:val="00E05562"/>
    <w:rsid w:val="00E11F9D"/>
    <w:rsid w:val="00E149A0"/>
    <w:rsid w:val="00E2144F"/>
    <w:rsid w:val="00E23C1A"/>
    <w:rsid w:val="00E266AB"/>
    <w:rsid w:val="00E3252E"/>
    <w:rsid w:val="00E3443E"/>
    <w:rsid w:val="00E40155"/>
    <w:rsid w:val="00E4396A"/>
    <w:rsid w:val="00E47E5C"/>
    <w:rsid w:val="00E47ED3"/>
    <w:rsid w:val="00E50198"/>
    <w:rsid w:val="00E516E2"/>
    <w:rsid w:val="00E53246"/>
    <w:rsid w:val="00E56352"/>
    <w:rsid w:val="00E60B33"/>
    <w:rsid w:val="00E64255"/>
    <w:rsid w:val="00E66680"/>
    <w:rsid w:val="00E72D36"/>
    <w:rsid w:val="00E730A1"/>
    <w:rsid w:val="00E7702A"/>
    <w:rsid w:val="00E83B5C"/>
    <w:rsid w:val="00E957E0"/>
    <w:rsid w:val="00EA2105"/>
    <w:rsid w:val="00EB09C4"/>
    <w:rsid w:val="00EB5DC1"/>
    <w:rsid w:val="00EC0B75"/>
    <w:rsid w:val="00EC2086"/>
    <w:rsid w:val="00EC4915"/>
    <w:rsid w:val="00EC5666"/>
    <w:rsid w:val="00ED0C0A"/>
    <w:rsid w:val="00ED76DE"/>
    <w:rsid w:val="00EE4F16"/>
    <w:rsid w:val="00EE6E62"/>
    <w:rsid w:val="00EF063A"/>
    <w:rsid w:val="00F0277A"/>
    <w:rsid w:val="00F05DC2"/>
    <w:rsid w:val="00F109CA"/>
    <w:rsid w:val="00F12791"/>
    <w:rsid w:val="00F138F9"/>
    <w:rsid w:val="00F31A9C"/>
    <w:rsid w:val="00F36CC6"/>
    <w:rsid w:val="00F40FBA"/>
    <w:rsid w:val="00F42FC0"/>
    <w:rsid w:val="00F452DE"/>
    <w:rsid w:val="00F4584F"/>
    <w:rsid w:val="00F47095"/>
    <w:rsid w:val="00F51EEE"/>
    <w:rsid w:val="00F65E19"/>
    <w:rsid w:val="00F71BA8"/>
    <w:rsid w:val="00F75895"/>
    <w:rsid w:val="00F81A48"/>
    <w:rsid w:val="00F82DD6"/>
    <w:rsid w:val="00F82DD8"/>
    <w:rsid w:val="00F83E0E"/>
    <w:rsid w:val="00F85B15"/>
    <w:rsid w:val="00F904F8"/>
    <w:rsid w:val="00FA069B"/>
    <w:rsid w:val="00FA2D66"/>
    <w:rsid w:val="00FA6424"/>
    <w:rsid w:val="00FB1E07"/>
    <w:rsid w:val="00FB4A31"/>
    <w:rsid w:val="00FB7F33"/>
    <w:rsid w:val="00FC14F2"/>
    <w:rsid w:val="00FC4623"/>
    <w:rsid w:val="00FC5FAE"/>
    <w:rsid w:val="00FD5294"/>
    <w:rsid w:val="00FD5977"/>
    <w:rsid w:val="00FE5273"/>
    <w:rsid w:val="00FF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64ABFB"/>
  <w15:docId w15:val="{50425721-1B18-43AC-B166-59F4D1709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45D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45D20"/>
    <w:rPr>
      <w:sz w:val="24"/>
      <w:szCs w:val="24"/>
      <w:lang w:eastAsia="en-US"/>
    </w:rPr>
  </w:style>
  <w:style w:type="table" w:styleId="TableGrid">
    <w:name w:val="Table Grid"/>
    <w:basedOn w:val="TableNormal"/>
    <w:rsid w:val="00323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B177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1770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9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docid=PF0UX8KBq_lAeM&amp;tbnid=5NiMHeEbMWy5sM:&amp;ved=0CAUQjRw&amp;url=http://www.sparklebox.co.uk/2741-2745/sb2743.html&amp;ei=PR_zU_O6LcnA0QWPwoCYAg&amp;bvm=bv.73231344,d.ZGU&amp;psig=AFQjCNGeeXBgdCt4s0m-GqhYwDv8Y1OF-g&amp;ust=140852856333481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Nelson%20Handwriting%20Font%20Software\NTFont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ECE3C5-ACCE-487D-A90A-A6CEEA8A1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NTFonts.dotm</Template>
  <TotalTime>0</TotalTime>
  <Pages>1</Pages>
  <Words>369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>n/a</Company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home</dc:creator>
  <cp:keywords/>
  <dc:description/>
  <cp:lastModifiedBy>Megan Thwaites</cp:lastModifiedBy>
  <cp:revision>2</cp:revision>
  <cp:lastPrinted>2019-09-13T13:30:00Z</cp:lastPrinted>
  <dcterms:created xsi:type="dcterms:W3CDTF">2019-09-22T17:02:00Z</dcterms:created>
  <dcterms:modified xsi:type="dcterms:W3CDTF">2019-09-22T17:02:00Z</dcterms:modified>
</cp:coreProperties>
</file>